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horzAnchor="margin" w:tblpY="224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0A0" w:firstRow="1" w:lastRow="0" w:firstColumn="1" w:lastColumn="0" w:noHBand="0" w:noVBand="0"/>
      </w:tblPr>
      <w:tblGrid>
        <w:gridCol w:w="9072"/>
      </w:tblGrid>
      <w:tr w:rsidR="00315B3B" w:rsidRPr="00900C4E" w:rsidTr="00302972">
        <w:trPr>
          <w:trHeight w:val="13950"/>
        </w:trPr>
        <w:tc>
          <w:tcPr>
            <w:tcW w:w="9072" w:type="dxa"/>
            <w:shd w:val="clear" w:color="auto" w:fill="FFFFFF"/>
          </w:tcPr>
          <w:p w:rsidR="00315B3B" w:rsidRPr="00900C4E" w:rsidRDefault="00CA23E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171450</wp:posOffset>
                      </wp:positionV>
                      <wp:extent cx="5410200" cy="811530"/>
                      <wp:effectExtent l="0" t="0" r="19050" b="26670"/>
                      <wp:wrapNone/>
                      <wp:docPr id="5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10200" cy="8115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37F0" w:rsidRDefault="004937F0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Cs w:val="28"/>
                                    </w:rPr>
                                    <w:t>ỦY BAN NHÂN DÂN THÀNH PHỐ HỒ CHÍ MINH</w:t>
                                  </w:r>
                                </w:p>
                                <w:p w:rsidR="004937F0" w:rsidRDefault="004937F0" w:rsidP="00363074">
                                  <w:pPr>
                                    <w:keepNext/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</w:pPr>
                                  <w:r>
                                    <w:rPr>
                                      <w:b/>
                                      <w:sz w:val="36"/>
                                      <w:szCs w:val="36"/>
                                    </w:rPr>
                                    <w:t>SỞ LAO ĐỘNG THƯƠNG BINH XÃ HỘI</w:t>
                                  </w:r>
                                </w:p>
                                <w:p w:rsidR="004937F0" w:rsidRPr="00321924" w:rsidRDefault="004937F0" w:rsidP="00315B3B">
                                  <w:pPr>
                                    <w:shd w:val="clear" w:color="auto" w:fill="FFFFFF"/>
                                    <w:jc w:val="center"/>
                                    <w:rPr>
                                      <w:b/>
                                      <w:bCs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left:0;text-align:left;margin-left:6pt;margin-top:13.5pt;width:426pt;height:63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" strokecolor="white">
                      <v:textbox>
                        <w:txbxContent>
                          <w:p w:rsidR="004937F0" w:rsidRDefault="004937F0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Cs w:val="28"/>
                              </w:rPr>
                              <w:t>ỦY BAN NHÂN DÂN THÀNH PHỐ HỒ CHÍ MINH</w:t>
                            </w:r>
                          </w:p>
                          <w:p w:rsidR="004937F0" w:rsidRDefault="004937F0" w:rsidP="00363074">
                            <w:pPr>
                              <w:keepNext/>
                              <w:spacing w:after="0" w:line="240" w:lineRule="auto"/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>SỞ LAO ĐỘNG THƯƠNG BINH XÃ HỘI</w:t>
                            </w:r>
                          </w:p>
                          <w:p w:rsidR="004937F0" w:rsidRPr="00321924" w:rsidRDefault="004937F0" w:rsidP="00315B3B">
                            <w:pPr>
                              <w:shd w:val="clear" w:color="auto" w:fill="FFFFFF"/>
                              <w:jc w:val="center"/>
                              <w:rPr>
                                <w:b/>
                                <w:bCs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CA23E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2059940</wp:posOffset>
                      </wp:positionH>
                      <wp:positionV relativeFrom="paragraph">
                        <wp:posOffset>259714</wp:posOffset>
                      </wp:positionV>
                      <wp:extent cx="1511300" cy="0"/>
                      <wp:effectExtent l="0" t="0" r="12700" b="19050"/>
                      <wp:wrapNone/>
                      <wp:docPr id="4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11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8" o:spid="_x0000_s1026" type="#_x0000_t32" style="position:absolute;margin-left:162.2pt;margin-top:20.45pt;width:119pt;height:0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Sqb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"/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DD4E0A" w:rsidRPr="00900C4E" w:rsidRDefault="00DD4E0A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CA23E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78740</wp:posOffset>
                      </wp:positionH>
                      <wp:positionV relativeFrom="paragraph">
                        <wp:posOffset>236855</wp:posOffset>
                      </wp:positionV>
                      <wp:extent cx="5334000" cy="512445"/>
                      <wp:effectExtent l="0" t="0" r="19050" b="20955"/>
                      <wp:wrapNone/>
                      <wp:docPr id="3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0" cy="5124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37F0" w:rsidRPr="0081009D" w:rsidRDefault="004937F0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40"/>
                                      <w:szCs w:val="40"/>
                                      <w:lang w:val="nl-NL"/>
                                    </w:rPr>
                                    <w:t>PHIẾU KHẢO SÁT DỰ ÁN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7" style="position:absolute;left:0;text-align:left;margin-left:6.2pt;margin-top:18.65pt;width:420pt;height:40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" strokecolor="white">
                      <v:textbox>
                        <w:txbxContent>
                          <w:p w:rsidR="004937F0" w:rsidRPr="0081009D" w:rsidRDefault="004937F0" w:rsidP="00315B3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40"/>
                                <w:szCs w:val="40"/>
                                <w:lang w:val="nl-NL"/>
                              </w:rPr>
                              <w:t>PHIẾU KHẢO SÁT DỰ ÁN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CA23E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88900</wp:posOffset>
                      </wp:positionV>
                      <wp:extent cx="5336540" cy="2519680"/>
                      <wp:effectExtent l="0" t="0" r="16510" b="13970"/>
                      <wp:wrapNone/>
                      <wp:docPr id="2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6540" cy="25196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37F0" w:rsidRDefault="004937F0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 xml:space="preserve"> “</w:t>
                                  </w:r>
                                  <w:r w:rsidRPr="000622B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Giải pháp đồng bộ xây dựng trung tâm điều hành và trường nghề thông minh, đáp ứng nhu cầu xã hội của Thành Phố Hồ Chí Minh</w:t>
                                  </w:r>
                                  <w:r w:rsidRPr="009924D5"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”</w:t>
                                  </w:r>
                                </w:p>
                                <w:p w:rsidR="004937F0" w:rsidRPr="000C7CF0" w:rsidRDefault="004937F0" w:rsidP="00750F52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  <w:t>Đơn vị khảo sát: Sở Lao Động Thương Binh Xã Hội TP Hồ Chí Minh</w:t>
                                  </w:r>
                                </w:p>
                                <w:p w:rsidR="004937F0" w:rsidRPr="009924D5" w:rsidRDefault="004937F0" w:rsidP="000C7CF0">
                                  <w:pPr>
                                    <w:ind w:left="1788"/>
                                    <w:rPr>
                                      <w:b/>
                                      <w:bCs/>
                                      <w:sz w:val="32"/>
                                      <w:szCs w:val="32"/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8" style="position:absolute;left:0;text-align:left;margin-left:6pt;margin-top:7pt;width:420.2pt;height:198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" strokecolor="white">
                      <v:textbox>
                        <w:txbxContent>
                          <w:p w:rsidR="004937F0" w:rsidRDefault="004937F0" w:rsidP="00315B3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 xml:space="preserve"> “</w:t>
                            </w:r>
                            <w:r w:rsidRPr="000622B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Giải pháp đồng bộ xây dựng trung tâm điều hành và trường nghề thông minh, đáp ứng nhu cầu xã hội của Thành Phố Hồ Chí Minh</w:t>
                            </w:r>
                            <w:r w:rsidRPr="009924D5"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”</w:t>
                            </w:r>
                          </w:p>
                          <w:p w:rsidR="004937F0" w:rsidRPr="000C7CF0" w:rsidRDefault="004937F0" w:rsidP="00750F5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  <w:t>Đơn vị khảo sát: Sở Lao Động Thương Binh Xã Hội TP Hồ Chí Minh</w:t>
                            </w:r>
                          </w:p>
                          <w:p w:rsidR="004937F0" w:rsidRPr="009924D5" w:rsidRDefault="004937F0" w:rsidP="000C7CF0">
                            <w:pPr>
                              <w:ind w:left="1788"/>
                              <w:rPr>
                                <w:b/>
                                <w:bCs/>
                                <w:sz w:val="32"/>
                                <w:szCs w:val="32"/>
                                <w:lang w:val="nl-NL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315B3B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</w:p>
          <w:p w:rsidR="00315B3B" w:rsidRPr="00900C4E" w:rsidRDefault="00CA23EB" w:rsidP="007524F8">
            <w:pPr>
              <w:keepNext/>
              <w:keepLines/>
              <w:widowControl w:val="0"/>
              <w:tabs>
                <w:tab w:val="left" w:pos="1272"/>
              </w:tabs>
              <w:spacing w:before="120" w:after="120" w:line="360" w:lineRule="auto"/>
              <w:jc w:val="both"/>
              <w:rPr>
                <w:rFonts w:eastAsia="SimSun"/>
                <w:szCs w:val="26"/>
                <w:lang w:val="nl-NL"/>
              </w:rPr>
            </w:pPr>
            <w:r>
              <w:rPr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2368550</wp:posOffset>
                      </wp:positionV>
                      <wp:extent cx="5257800" cy="457200"/>
                      <wp:effectExtent l="0" t="0" r="19050" b="19050"/>
                      <wp:wrapNone/>
                      <wp:docPr id="1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57800" cy="457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4937F0" w:rsidRPr="00FC63C3" w:rsidRDefault="004937F0" w:rsidP="00315B3B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 xml:space="preserve">Hà Nội, </w:t>
                                  </w:r>
                                  <w:r w:rsidRPr="00FC63C3"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201</w:t>
                                  </w:r>
                                  <w:r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lang w:val="nl-NL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9" style="position:absolute;left:0;text-align:left;margin-left:13.35pt;margin-top:186.5pt;width:414pt;height:36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" strokecolor="white">
                      <v:textbox>
                        <w:txbxContent>
                          <w:p w:rsidR="004937F0" w:rsidRPr="00FC63C3" w:rsidRDefault="004937F0" w:rsidP="00315B3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 xml:space="preserve">Hà Nội, </w:t>
                            </w:r>
                            <w:r w:rsidRPr="00FC63C3"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201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nl-NL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</w:tbl>
    <w:p w:rsidR="00DF2F8F" w:rsidRPr="00900C4E" w:rsidRDefault="00DF2F8F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lastRenderedPageBreak/>
        <w:t>I.</w:t>
      </w:r>
      <w:r w:rsidR="000B4ABD" w:rsidRPr="00900C4E">
        <w:rPr>
          <w:b/>
          <w:szCs w:val="26"/>
        </w:rPr>
        <w:t xml:space="preserve"> </w:t>
      </w:r>
      <w:r w:rsidRPr="00900C4E">
        <w:rPr>
          <w:b/>
          <w:szCs w:val="26"/>
        </w:rPr>
        <w:t>THÔNG TIN CHUNG</w:t>
      </w:r>
    </w:p>
    <w:p w:rsidR="00DF2F8F" w:rsidRPr="00900C4E" w:rsidRDefault="00DF2F8F" w:rsidP="007524F8">
      <w:pPr>
        <w:keepNext/>
        <w:keepLines/>
        <w:widowControl w:val="0"/>
        <w:tabs>
          <w:tab w:val="left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>Tên đ</w:t>
      </w:r>
      <w:r w:rsidRPr="00900C4E">
        <w:rPr>
          <w:szCs w:val="26"/>
          <w:lang w:val="vi-VN"/>
        </w:rPr>
        <w:t>ơn vị cung cấp thông tin:</w:t>
      </w:r>
      <w:r w:rsidRPr="00900C4E">
        <w:rPr>
          <w:szCs w:val="26"/>
        </w:rPr>
        <w:t xml:space="preserve">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pos="1701"/>
          <w:tab w:val="decimal" w:leader="dot" w:pos="4961"/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Số điện thoại: </w:t>
      </w:r>
      <w:r w:rsidRPr="00900C4E">
        <w:rPr>
          <w:szCs w:val="26"/>
        </w:rPr>
        <w:tab/>
      </w:r>
      <w:r w:rsidRPr="00900C4E">
        <w:rPr>
          <w:szCs w:val="26"/>
        </w:rPr>
        <w:tab/>
        <w:t xml:space="preserve">   Fax: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Họ và tên cán bộ phỏng vấn: </w:t>
      </w:r>
      <w:r w:rsidRPr="00900C4E">
        <w:rPr>
          <w:szCs w:val="26"/>
        </w:rPr>
        <w:tab/>
      </w:r>
    </w:p>
    <w:p w:rsidR="00DF2F8F" w:rsidRPr="00900C4E" w:rsidRDefault="00DF2F8F" w:rsidP="007524F8">
      <w:pPr>
        <w:keepNext/>
        <w:keepLines/>
        <w:widowControl w:val="0"/>
        <w:tabs>
          <w:tab w:val="decimal" w:leader="dot" w:pos="8789"/>
        </w:tabs>
        <w:spacing w:line="400" w:lineRule="exact"/>
        <w:jc w:val="both"/>
        <w:rPr>
          <w:szCs w:val="26"/>
        </w:rPr>
      </w:pPr>
      <w:r w:rsidRPr="00900C4E">
        <w:rPr>
          <w:szCs w:val="26"/>
        </w:rPr>
        <w:t xml:space="preserve">Địa chỉ email/ số điện thoại liên hệ: </w:t>
      </w:r>
      <w:r w:rsidRPr="00900C4E">
        <w:rPr>
          <w:szCs w:val="26"/>
        </w:rPr>
        <w:tab/>
      </w:r>
    </w:p>
    <w:p w:rsidR="000F5D0A" w:rsidRPr="00900C4E" w:rsidRDefault="000F5D0A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B50799" w:rsidRPr="00900C4E" w:rsidRDefault="00B50799" w:rsidP="007524F8">
      <w:pPr>
        <w:keepNext/>
        <w:keepLines/>
        <w:widowControl w:val="0"/>
        <w:tabs>
          <w:tab w:val="left" w:pos="3720"/>
        </w:tabs>
        <w:spacing w:line="400" w:lineRule="exact"/>
        <w:jc w:val="both"/>
        <w:rPr>
          <w:i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F24EFE" w:rsidRPr="00900C4E" w:rsidRDefault="00F24EFE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</w:p>
    <w:p w:rsidR="00DF2F8F" w:rsidRPr="00900C4E" w:rsidRDefault="006B72C8" w:rsidP="007524F8">
      <w:pPr>
        <w:keepNext/>
        <w:keepLines/>
        <w:widowControl w:val="0"/>
        <w:spacing w:line="400" w:lineRule="exact"/>
        <w:jc w:val="center"/>
        <w:rPr>
          <w:b/>
          <w:szCs w:val="26"/>
        </w:rPr>
      </w:pPr>
      <w:r w:rsidRPr="00900C4E">
        <w:rPr>
          <w:b/>
          <w:szCs w:val="26"/>
        </w:rPr>
        <w:br w:type="page"/>
      </w:r>
      <w:r w:rsidR="00DF2F8F" w:rsidRPr="00900C4E">
        <w:rPr>
          <w:b/>
          <w:szCs w:val="26"/>
        </w:rPr>
        <w:lastRenderedPageBreak/>
        <w:t>II.</w:t>
      </w:r>
      <w:r w:rsidR="000B4ABD" w:rsidRPr="00900C4E">
        <w:rPr>
          <w:b/>
          <w:szCs w:val="26"/>
        </w:rPr>
        <w:t xml:space="preserve"> </w:t>
      </w:r>
      <w:r w:rsidR="00DF2F8F" w:rsidRPr="00900C4E">
        <w:rPr>
          <w:b/>
          <w:szCs w:val="26"/>
        </w:rPr>
        <w:t xml:space="preserve">NỘI DUNG </w:t>
      </w:r>
      <w:r w:rsidR="00956AE9">
        <w:rPr>
          <w:b/>
          <w:szCs w:val="26"/>
        </w:rPr>
        <w:t>KHẢO SÁT</w:t>
      </w:r>
    </w:p>
    <w:p w:rsidR="009B39AC" w:rsidRPr="00900C4E" w:rsidRDefault="009B39A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 xml:space="preserve">KHẢO SÁT VỀ </w:t>
      </w:r>
      <w:r w:rsidR="004F3FEF" w:rsidRPr="00900C4E">
        <w:rPr>
          <w:sz w:val="26"/>
          <w:szCs w:val="26"/>
        </w:rPr>
        <w:t>HỆ THỐNG PHẦN MỀM ĐANG SỬ DỤNG TẠI SỞ</w:t>
      </w:r>
      <w:r w:rsidR="00975C33">
        <w:rPr>
          <w:sz w:val="26"/>
          <w:szCs w:val="26"/>
        </w:rPr>
        <w:t xml:space="preserve"> LAO ĐỘNG THƯƠNG BINH XÃ HỘI</w:t>
      </w:r>
      <w:r w:rsidR="004F3FEF" w:rsidRPr="00900C4E">
        <w:rPr>
          <w:sz w:val="26"/>
          <w:szCs w:val="26"/>
        </w:rPr>
        <w:t xml:space="preserve">, PHÒNG </w:t>
      </w:r>
      <w:r w:rsidR="00975C33">
        <w:rPr>
          <w:sz w:val="26"/>
          <w:szCs w:val="26"/>
        </w:rPr>
        <w:t>DẠY NGHỀ</w:t>
      </w:r>
      <w:r w:rsidR="004F3FEF" w:rsidRPr="00900C4E">
        <w:rPr>
          <w:sz w:val="26"/>
          <w:szCs w:val="26"/>
        </w:rPr>
        <w:t xml:space="preserve"> VÀ CÁC TRƯỜNG </w:t>
      </w:r>
      <w:r w:rsidR="00975C33">
        <w:rPr>
          <w:sz w:val="26"/>
          <w:szCs w:val="26"/>
        </w:rPr>
        <w:t>CAO ĐẲNG, TRUNG CẤP NGHỀ TRÊN ĐỊA BÀN</w:t>
      </w:r>
    </w:p>
    <w:p w:rsidR="00503E3D" w:rsidRPr="00900C4E" w:rsidRDefault="00503E3D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440998" w:rsidRPr="00900C4E">
        <w:rPr>
          <w:noProof/>
        </w:rPr>
        <w:t>hiện trạng sử dụng</w:t>
      </w:r>
      <w:r w:rsidR="00A70CEC" w:rsidRPr="00900C4E">
        <w:rPr>
          <w:noProof/>
        </w:rPr>
        <w:t xml:space="preserve"> các </w:t>
      </w:r>
      <w:r w:rsidR="00440998" w:rsidRPr="00900C4E">
        <w:rPr>
          <w:noProof/>
        </w:rPr>
        <w:t>phần mềm quản lý cấp Sở</w:t>
      </w:r>
    </w:p>
    <w:p w:rsidR="00503E3D" w:rsidRPr="00900C4E" w:rsidRDefault="00503E3D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</w:t>
      </w:r>
      <w:r w:rsidR="00440998" w:rsidRPr="00900C4E">
        <w:rPr>
          <w:rStyle w:val="FontStyle30"/>
          <w:b w:val="0"/>
          <w:lang w:eastAsia="vi-VN"/>
        </w:rPr>
        <w:t xml:space="preserve"> có</w:t>
      </w:r>
      <w:r w:rsidRPr="00900C4E">
        <w:rPr>
          <w:rStyle w:val="FontStyle30"/>
          <w:b w:val="0"/>
          <w:lang w:eastAsia="vi-VN"/>
        </w:rPr>
        <w:t xml:space="preserve"> sử dụng các phần mềm trong quản lý:</w:t>
      </w:r>
    </w:p>
    <w:p w:rsidR="00E40BDD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  <w:r w:rsidR="00840B65" w:rsidRPr="00900C4E">
        <w:rPr>
          <w:snapToGrid w:val="0"/>
          <w:szCs w:val="26"/>
        </w:rPr>
        <w:tab/>
      </w:r>
    </w:p>
    <w:p w:rsidR="00760A55" w:rsidRPr="00900C4E" w:rsidRDefault="00760A5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C47790" w:rsidRPr="00900C4E" w:rsidRDefault="00C4779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phần mềm </w:t>
      </w:r>
      <w:r w:rsidR="00CC0957" w:rsidRPr="00900C4E">
        <w:rPr>
          <w:rStyle w:val="FontStyle30"/>
          <w:b w:val="0"/>
          <w:lang w:eastAsia="vi-VN"/>
        </w:rPr>
        <w:t xml:space="preserve">đơn vị </w:t>
      </w:r>
      <w:r w:rsidRPr="00900C4E">
        <w:rPr>
          <w:rStyle w:val="FontStyle30"/>
          <w:b w:val="0"/>
          <w:lang w:eastAsia="vi-VN"/>
        </w:rPr>
        <w:t>đang sử dụng</w:t>
      </w:r>
      <w:r w:rsidR="00146518" w:rsidRPr="00900C4E">
        <w:rPr>
          <w:rStyle w:val="FontStyle30"/>
          <w:b w:val="0"/>
          <w:lang w:eastAsia="vi-VN"/>
        </w:rPr>
        <w:t>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74"/>
        <w:gridCol w:w="1651"/>
        <w:gridCol w:w="1672"/>
        <w:gridCol w:w="1864"/>
        <w:gridCol w:w="1687"/>
        <w:gridCol w:w="1531"/>
      </w:tblGrid>
      <w:tr w:rsidR="00AF3B00" w:rsidRPr="00900C4E" w:rsidTr="00D91A1B">
        <w:tc>
          <w:tcPr>
            <w:tcW w:w="87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6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67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86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68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53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</w:tr>
      <w:tr w:rsidR="00AF3B00" w:rsidRPr="00900C4E" w:rsidTr="00D91A1B">
        <w:trPr>
          <w:trHeight w:val="504"/>
        </w:trPr>
        <w:tc>
          <w:tcPr>
            <w:tcW w:w="875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F3B00" w:rsidRPr="00900C4E" w:rsidRDefault="00AF3B0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021C" w:rsidRPr="00900C4E" w:rsidTr="00D91A1B">
        <w:tc>
          <w:tcPr>
            <w:tcW w:w="875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6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6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3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021C" w:rsidRPr="00900C4E" w:rsidRDefault="00AB021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3C7380" w:rsidRPr="00900C4E" w:rsidRDefault="003C7380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</w:t>
      </w:r>
      <w:r w:rsidR="00440998" w:rsidRPr="00900C4E">
        <w:rPr>
          <w:rStyle w:val="FontStyle30"/>
          <w:b w:val="0"/>
          <w:lang w:eastAsia="vi-VN"/>
        </w:rPr>
        <w:t>m đã có</w:t>
      </w:r>
      <w:r w:rsidRPr="00900C4E">
        <w:rPr>
          <w:rStyle w:val="FontStyle30"/>
          <w:b w:val="0"/>
          <w:lang w:eastAsia="vi-VN"/>
        </w:rPr>
        <w:t xml:space="preserve"> đáp ứng được nhu cầu quản lý của đơn vị:</w:t>
      </w:r>
    </w:p>
    <w:p w:rsidR="00E40BDD" w:rsidRPr="00900C4E" w:rsidRDefault="003C738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40BDD" w:rsidRPr="00900C4E">
        <w:rPr>
          <w:snapToGrid w:val="0"/>
          <w:szCs w:val="26"/>
        </w:rPr>
        <w:instrText xml:space="preserve"> FORMCHECKBOX </w:instrText>
      </w:r>
      <w:r w:rsidR="00E40BDD" w:rsidRPr="00900C4E">
        <w:rPr>
          <w:snapToGrid w:val="0"/>
          <w:szCs w:val="26"/>
        </w:rPr>
      </w:r>
      <w:r w:rsidR="00E40BDD" w:rsidRPr="00900C4E">
        <w:rPr>
          <w:snapToGrid w:val="0"/>
          <w:szCs w:val="26"/>
        </w:rPr>
        <w:fldChar w:fldCharType="end"/>
      </w:r>
      <w:r w:rsidR="00E40BDD" w:rsidRPr="00900C4E">
        <w:rPr>
          <w:snapToGrid w:val="0"/>
          <w:szCs w:val="26"/>
        </w:rPr>
        <w:t xml:space="preserve"> Có</w:t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  <w:r w:rsidR="00E40BDD" w:rsidRPr="00900C4E">
        <w:rPr>
          <w:snapToGrid w:val="0"/>
          <w:szCs w:val="26"/>
        </w:rPr>
        <w:tab/>
      </w:r>
    </w:p>
    <w:p w:rsidR="00E40BDD" w:rsidRPr="00900C4E" w:rsidRDefault="00E40BDD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E678D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EE678D" w:rsidRPr="00900C4E">
        <w:rPr>
          <w:snapToGrid w:val="0"/>
          <w:szCs w:val="26"/>
        </w:rPr>
        <w:t xml:space="preserve"> lý do trong trường hợp không đáp ứng:</w:t>
      </w:r>
    </w:p>
    <w:p w:rsidR="00EE678D" w:rsidRPr="00900C4E" w:rsidRDefault="00EE678D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17533" w:rsidRPr="00900C4E" w:rsidRDefault="009175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</w:t>
      </w:r>
      <w:r w:rsidR="00E73F4E" w:rsidRPr="00900C4E">
        <w:rPr>
          <w:rStyle w:val="FontStyle30"/>
          <w:b w:val="0"/>
          <w:lang w:eastAsia="vi-VN"/>
        </w:rPr>
        <w:t>:</w:t>
      </w:r>
    </w:p>
    <w:p w:rsidR="00917533" w:rsidRPr="00900C4E" w:rsidRDefault="009175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hiện trạng sử dụng </w:t>
      </w:r>
      <w:r w:rsidR="00A70CEC" w:rsidRPr="00900C4E">
        <w:rPr>
          <w:noProof/>
        </w:rPr>
        <w:t xml:space="preserve">các </w:t>
      </w:r>
      <w:r w:rsidRPr="00900C4E">
        <w:rPr>
          <w:noProof/>
        </w:rPr>
        <w:t>phần mềm quản lý cấ</w:t>
      </w:r>
      <w:r w:rsidR="00304E03" w:rsidRPr="00900C4E">
        <w:rPr>
          <w:noProof/>
        </w:rPr>
        <w:t>p Phòng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AB4EB3" w:rsidRPr="00900C4E" w:rsidTr="00AB4EB3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B4EB3" w:rsidRPr="00900C4E" w:rsidRDefault="00AB4EB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AB4EB3" w:rsidRPr="00900C4E" w:rsidTr="00AB4EB3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B4EB3" w:rsidRPr="00900C4E" w:rsidTr="00AB4EB3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B4EB3" w:rsidRPr="00900C4E" w:rsidRDefault="00AB4EB3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phần mềm đã có đáp ứng được nhu cầu quản lý của đơn vị:</w:t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4E6CE1" w:rsidRPr="00900C4E" w:rsidRDefault="004E6CE1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4E6CE1" w:rsidRPr="00900C4E" w:rsidRDefault="00775E9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</w:t>
      </w:r>
      <w:r w:rsidR="004E6CE1" w:rsidRPr="00900C4E">
        <w:rPr>
          <w:snapToGrid w:val="0"/>
          <w:szCs w:val="26"/>
        </w:rPr>
        <w:t xml:space="preserve"> lý do trong trường hợp không đáp ứng: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6CE1" w:rsidRPr="00900C4E" w:rsidRDefault="004E6CE1" w:rsidP="00A260B8">
      <w:pPr>
        <w:pStyle w:val="Heading3"/>
        <w:keepLines/>
        <w:numPr>
          <w:ilvl w:val="0"/>
          <w:numId w:val="13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4E6CE1" w:rsidRPr="00900C4E" w:rsidRDefault="004E6CE1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7D7B52" w:rsidRDefault="00DB47F5" w:rsidP="00A260B8">
      <w:pPr>
        <w:pStyle w:val="Heading3"/>
        <w:keepLines/>
        <w:widowControl w:val="0"/>
        <w:numPr>
          <w:ilvl w:val="0"/>
          <w:numId w:val="12"/>
        </w:numPr>
        <w:spacing w:after="240" w:line="288" w:lineRule="auto"/>
        <w:ind w:left="36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 xml:space="preserve">Khảo sát hiện trạng sử dụng </w:t>
      </w:r>
      <w:r w:rsidR="00C43253" w:rsidRPr="007D7B52">
        <w:rPr>
          <w:noProof/>
          <w:highlight w:val="yellow"/>
        </w:rPr>
        <w:t xml:space="preserve">các </w:t>
      </w:r>
      <w:r w:rsidRPr="007D7B52">
        <w:rPr>
          <w:noProof/>
          <w:highlight w:val="yellow"/>
        </w:rPr>
        <w:t>phần mềm quản lý cấp Trường học</w:t>
      </w:r>
      <w:r w:rsidR="007D7B52">
        <w:rPr>
          <w:noProof/>
          <w:highlight w:val="yellow"/>
        </w:rPr>
        <w:t xml:space="preserve">        </w:t>
      </w:r>
      <w:r w:rsidR="007D7B52" w:rsidRPr="007D7B52">
        <w:rPr>
          <w:noProof/>
          <w:color w:val="FF0000"/>
          <w:highlight w:val="yellow"/>
        </w:rPr>
        <w:t>(CÁC ĐƠN VỊ: P.TS-ĐT, P. TC-HC-TH, P. KHTC, P.KT&amp;ĐBCL, TT TRUYỀN THÔNG THƯ VIỆN</w:t>
      </w:r>
      <w:r w:rsidR="00B26938">
        <w:rPr>
          <w:noProof/>
          <w:color w:val="FF0000"/>
          <w:highlight w:val="yellow"/>
        </w:rPr>
        <w:t>, ….</w:t>
      </w:r>
      <w:r w:rsidR="007D7B52" w:rsidRPr="007D7B52">
        <w:rPr>
          <w:noProof/>
          <w:color w:val="FF0000"/>
          <w:highlight w:val="yellow"/>
        </w:rPr>
        <w:t>)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các phần mềm trong quản lý:</w:t>
      </w:r>
    </w:p>
    <w:p w:rsidR="00DB47F5" w:rsidRPr="00900C4E" w:rsidRDefault="004937F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z w:val="28"/>
          <w:szCs w:val="28"/>
        </w:rPr>
        <w:sym w:font="Wingdings" w:char="F078"/>
      </w:r>
      <w:r w:rsidR="00DB47F5" w:rsidRPr="00900C4E">
        <w:rPr>
          <w:snapToGrid w:val="0"/>
          <w:szCs w:val="26"/>
        </w:rPr>
        <w:t xml:space="preserve"> Có</w:t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  <w:r w:rsidR="00DB47F5"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phần mềm đơn vị đang sử dụng:</w:t>
      </w:r>
    </w:p>
    <w:tbl>
      <w:tblPr>
        <w:tblW w:w="946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6"/>
        <w:gridCol w:w="1402"/>
        <w:gridCol w:w="1408"/>
        <w:gridCol w:w="1682"/>
        <w:gridCol w:w="1436"/>
        <w:gridCol w:w="1369"/>
        <w:gridCol w:w="1345"/>
      </w:tblGrid>
      <w:tr w:rsidR="00DB47F5" w:rsidRPr="00900C4E" w:rsidTr="0086757A">
        <w:trPr>
          <w:trHeight w:val="2059"/>
        </w:trPr>
        <w:tc>
          <w:tcPr>
            <w:tcW w:w="82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40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phần mềm</w:t>
            </w:r>
          </w:p>
        </w:tc>
        <w:tc>
          <w:tcPr>
            <w:tcW w:w="140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097483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Đối tượng sử dụng</w:t>
            </w:r>
          </w:p>
        </w:tc>
        <w:tc>
          <w:tcPr>
            <w:tcW w:w="168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Loại phần mềm </w:t>
            </w:r>
            <w:r w:rsidRPr="00900C4E">
              <w:rPr>
                <w:rStyle w:val="FontStyle30"/>
                <w:bCs/>
                <w:lang w:eastAsia="vi-VN"/>
              </w:rPr>
              <w:t>(Destop App/Web App)</w:t>
            </w:r>
          </w:p>
        </w:tc>
        <w:tc>
          <w:tcPr>
            <w:tcW w:w="143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nghệ sử dụng</w:t>
            </w:r>
          </w:p>
        </w:tc>
        <w:tc>
          <w:tcPr>
            <w:tcW w:w="136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Lượng người truy cập/sử dụng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B47F5" w:rsidRPr="00900C4E" w:rsidRDefault="00DB47F5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DB47F5" w:rsidRPr="00900C4E" w:rsidTr="0086757A">
        <w:trPr>
          <w:trHeight w:val="504"/>
        </w:trPr>
        <w:tc>
          <w:tcPr>
            <w:tcW w:w="826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4937F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1</w:t>
            </w:r>
          </w:p>
        </w:tc>
        <w:tc>
          <w:tcPr>
            <w:tcW w:w="140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Default="004937F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PMT-EMS</w:t>
            </w:r>
          </w:p>
          <w:p w:rsidR="004937F0" w:rsidRPr="00900C4E" w:rsidRDefault="004937F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 xml:space="preserve">(education, ExamSys Offline, </w:t>
            </w:r>
            <w:r w:rsidRPr="004937F0">
              <w:rPr>
                <w:rStyle w:val="FontStyle30"/>
                <w:lang w:eastAsia="vi-VN"/>
              </w:rPr>
              <w:t>ExamSys Test</w:t>
            </w:r>
            <w:r>
              <w:rPr>
                <w:rStyle w:val="FontStyle30"/>
                <w:lang w:eastAsia="vi-VN"/>
              </w:rPr>
              <w:t>)</w:t>
            </w:r>
          </w:p>
        </w:tc>
        <w:tc>
          <w:tcPr>
            <w:tcW w:w="140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4937F0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CB, GV, NV, HSSV</w:t>
            </w:r>
          </w:p>
        </w:tc>
        <w:tc>
          <w:tcPr>
            <w:tcW w:w="1682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6272F" w:rsidRDefault="0096272F" w:rsidP="00530E3D">
            <w:pPr>
              <w:keepNext/>
              <w:keepLines/>
              <w:spacing w:line="312" w:lineRule="auto"/>
              <w:jc w:val="both"/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 xml:space="preserve">Phần </w:t>
            </w:r>
            <w:r w:rsidR="006A33B7"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>mềm quản trị hệ thống chạy trên hệ điều hành Windows</w:t>
            </w:r>
          </w:p>
        </w:tc>
        <w:tc>
          <w:tcPr>
            <w:tcW w:w="143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F7285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24</w:t>
            </w: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B47F5" w:rsidRPr="00900C4E" w:rsidRDefault="004937F0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2</w:t>
            </w: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6A33B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 w:rsidRPr="006A33B7">
              <w:rPr>
                <w:rStyle w:val="FontStyle30"/>
                <w:lang w:eastAsia="vi-VN"/>
              </w:rPr>
              <w:t>Microsoft office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6A33B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CB, GV, NV, HSSV</w:t>
            </w: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6272F" w:rsidRDefault="0096272F" w:rsidP="00530E3D">
            <w:pPr>
              <w:keepNext/>
              <w:keepLines/>
              <w:spacing w:line="312" w:lineRule="auto"/>
              <w:jc w:val="both"/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</w:pPr>
            <w:r w:rsidRPr="0096272F"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 xml:space="preserve">Ứng dụng văn phòng </w:t>
            </w:r>
            <w:r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>chạy trên hệ điều hành Windows</w:t>
            </w: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DB47F5" w:rsidRPr="00900C4E" w:rsidRDefault="00F7285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24</w:t>
            </w:r>
          </w:p>
        </w:tc>
      </w:tr>
      <w:tr w:rsidR="00DB47F5" w:rsidRPr="00900C4E" w:rsidTr="0086757A">
        <w:tc>
          <w:tcPr>
            <w:tcW w:w="826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B47F5" w:rsidRPr="00900C4E" w:rsidRDefault="0096272F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3</w:t>
            </w:r>
          </w:p>
        </w:tc>
        <w:tc>
          <w:tcPr>
            <w:tcW w:w="140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96272F" w:rsidP="00D42AE2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 xml:space="preserve">Phần mềm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Egov</w:t>
            </w:r>
            <w:r w:rsidR="00D42AE2">
              <w:rPr>
                <w:rFonts w:ascii="Arial" w:hAnsi="Arial" w:cs="Arial"/>
                <w:color w:val="000000"/>
                <w:sz w:val="20"/>
                <w:szCs w:val="20"/>
              </w:rPr>
              <w:t xml:space="preserve"> (phần mềm 1 cửa)</w:t>
            </w:r>
          </w:p>
        </w:tc>
        <w:tc>
          <w:tcPr>
            <w:tcW w:w="140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8352F4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CB, GV, NV</w:t>
            </w:r>
          </w:p>
        </w:tc>
        <w:tc>
          <w:tcPr>
            <w:tcW w:w="1682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6272F" w:rsidRDefault="0096272F" w:rsidP="00530E3D">
            <w:pPr>
              <w:keepNext/>
              <w:keepLines/>
              <w:spacing w:line="312" w:lineRule="auto"/>
              <w:jc w:val="both"/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</w:pPr>
            <w:r w:rsidRPr="0096272F"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 xml:space="preserve">Phần mềm </w:t>
            </w:r>
            <w:r w:rsidR="00EB1E98"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 xml:space="preserve">quản lý </w:t>
            </w:r>
            <w:r w:rsidR="00530E3D"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 xml:space="preserve">thư </w:t>
            </w:r>
            <w:r w:rsidRPr="0096272F"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 xml:space="preserve">điện tử nội bộ </w:t>
            </w:r>
            <w:r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t xml:space="preserve">chạy trên hệ </w:t>
            </w:r>
            <w:r>
              <w:rPr>
                <w:rFonts w:ascii="Segoe UI" w:hAnsi="Segoe UI" w:cs="Segoe UI"/>
                <w:color w:val="333333"/>
                <w:sz w:val="21"/>
                <w:szCs w:val="21"/>
                <w:shd w:val="clear" w:color="auto" w:fill="FFFFFF"/>
              </w:rPr>
              <w:lastRenderedPageBreak/>
              <w:t>điều hành Windows</w:t>
            </w:r>
          </w:p>
        </w:tc>
        <w:tc>
          <w:tcPr>
            <w:tcW w:w="143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6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DB47F5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DB47F5" w:rsidRPr="00900C4E" w:rsidRDefault="00F7285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24</w:t>
            </w:r>
          </w:p>
        </w:tc>
      </w:tr>
    </w:tbl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Các phần mềm đã có đáp ứng được nhu cầ</w:t>
      </w:r>
      <w:r w:rsidR="000F30F1" w:rsidRPr="00900C4E">
        <w:rPr>
          <w:rStyle w:val="FontStyle30"/>
          <w:b w:val="0"/>
          <w:lang w:eastAsia="vi-VN"/>
        </w:rPr>
        <w:t>u</w:t>
      </w:r>
      <w:r w:rsidRPr="00900C4E">
        <w:rPr>
          <w:rStyle w:val="FontStyle30"/>
          <w:b w:val="0"/>
          <w:lang w:eastAsia="vi-VN"/>
        </w:rPr>
        <w:t xml:space="preserve"> của đơn vị: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6A33B7">
        <w:rPr>
          <w:sz w:val="28"/>
          <w:szCs w:val="28"/>
        </w:rPr>
        <w:sym w:font="Wingdings" w:char="F078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DB47F5" w:rsidRPr="00900C4E" w:rsidRDefault="00DB47F5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Nêu lý do trong trường hợp không đáp ứng:</w:t>
      </w:r>
    </w:p>
    <w:p w:rsidR="00DB47F5" w:rsidRPr="00900C4E" w:rsidRDefault="00DB47F5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B47F5" w:rsidRPr="00900C4E" w:rsidRDefault="00DB47F5" w:rsidP="00A260B8">
      <w:pPr>
        <w:pStyle w:val="Heading3"/>
        <w:keepLines/>
        <w:numPr>
          <w:ilvl w:val="0"/>
          <w:numId w:val="14"/>
        </w:numPr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Ý kiến đề xuất của đơn vị:</w:t>
      </w:r>
    </w:p>
    <w:p w:rsidR="00DB47F5" w:rsidRPr="00900C4E" w:rsidRDefault="008352F4" w:rsidP="00EC6FD2">
      <w:pPr>
        <w:pStyle w:val="BodyText"/>
        <w:keepNext/>
        <w:keepLines/>
        <w:rPr>
          <w:szCs w:val="26"/>
          <w:lang w:eastAsia="vi-VN"/>
        </w:rPr>
      </w:pPr>
      <w:bookmarkStart w:id="0" w:name="_GoBack"/>
      <w:bookmarkEnd w:id="0"/>
      <w:r>
        <w:rPr>
          <w:szCs w:val="26"/>
          <w:lang w:eastAsia="vi-VN"/>
        </w:rPr>
        <w:t>Tăng cường, cập nhật nhiều nhiều tính năng  và kết nối liên thông giữa các phần mềm phù hợp với điều kiện phát triển của đơn vị</w:t>
      </w:r>
    </w:p>
    <w:p w:rsidR="0021122C" w:rsidRPr="00900C4E" w:rsidRDefault="0021122C" w:rsidP="007524F8">
      <w:pPr>
        <w:pStyle w:val="Heading1"/>
        <w:keepLines/>
        <w:widowControl w:val="0"/>
        <w:ind w:left="0" w:firstLine="0"/>
        <w:jc w:val="both"/>
        <w:rPr>
          <w:sz w:val="26"/>
          <w:szCs w:val="26"/>
        </w:rPr>
      </w:pPr>
      <w:r w:rsidRPr="00900C4E">
        <w:rPr>
          <w:sz w:val="26"/>
          <w:szCs w:val="26"/>
        </w:rPr>
        <w:t>KHẢO SÁT NHU CẦU QUẢN LÝ, TỔNG HỢP BÁO CÁO, THỐNG KÊ CỦA CÁC ĐƠN VỊ CẤP SỞ</w:t>
      </w:r>
      <w:r w:rsidR="00CD6418" w:rsidRPr="00900C4E">
        <w:rPr>
          <w:sz w:val="26"/>
          <w:szCs w:val="26"/>
        </w:rPr>
        <w:t xml:space="preserve">, CẤP </w:t>
      </w:r>
      <w:r w:rsidR="00652512" w:rsidRPr="00900C4E">
        <w:rPr>
          <w:sz w:val="26"/>
          <w:szCs w:val="26"/>
        </w:rPr>
        <w:t>PHÒNG VÀ CÁC</w:t>
      </w:r>
      <w:r w:rsidRPr="00900C4E">
        <w:rPr>
          <w:sz w:val="26"/>
          <w:szCs w:val="26"/>
        </w:rPr>
        <w:t xml:space="preserve"> TRƯỜNG </w:t>
      </w:r>
      <w:r w:rsidR="00DB4FD1">
        <w:rPr>
          <w:sz w:val="26"/>
          <w:szCs w:val="26"/>
        </w:rPr>
        <w:t>NGHỀ</w:t>
      </w:r>
    </w:p>
    <w:p w:rsidR="00EC6BF6" w:rsidRPr="00900C4E" w:rsidRDefault="00EC6BF6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 xml:space="preserve">Khảo sát </w:t>
      </w:r>
      <w:r w:rsidR="0059321F" w:rsidRPr="00900C4E">
        <w:rPr>
          <w:noProof/>
        </w:rPr>
        <w:t xml:space="preserve">nhu cầu quản lý, tổng hợp báo cáo, thống kê </w:t>
      </w:r>
      <w:r w:rsidR="00B46C13" w:rsidRPr="00900C4E">
        <w:rPr>
          <w:noProof/>
        </w:rPr>
        <w:t xml:space="preserve">tại Sở 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Đơn vị đã có sử dụng </w:t>
      </w:r>
      <w:r w:rsidR="00986356" w:rsidRPr="00900C4E">
        <w:rPr>
          <w:rStyle w:val="FontStyle30"/>
          <w:b w:val="0"/>
          <w:lang w:eastAsia="vi-VN"/>
        </w:rPr>
        <w:t>công cụ phần mềm trong quản lý, báo cáo, thống kê: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Thống kê các </w:t>
      </w:r>
      <w:r w:rsidR="00A4443B" w:rsidRPr="00900C4E">
        <w:rPr>
          <w:rStyle w:val="FontStyle30"/>
          <w:b w:val="0"/>
          <w:lang w:eastAsia="vi-VN"/>
        </w:rPr>
        <w:t>báo cáo</w:t>
      </w:r>
      <w:r w:rsidR="00986356" w:rsidRPr="00900C4E">
        <w:rPr>
          <w:rStyle w:val="FontStyle30"/>
          <w:b w:val="0"/>
          <w:lang w:eastAsia="vi-VN"/>
        </w:rPr>
        <w:t>, thống kê</w:t>
      </w:r>
      <w:r w:rsidR="00A4443B" w:rsidRPr="00900C4E">
        <w:rPr>
          <w:rStyle w:val="FontStyle30"/>
          <w:b w:val="0"/>
          <w:lang w:eastAsia="vi-VN"/>
        </w:rPr>
        <w:t xml:space="preserve">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909"/>
        <w:gridCol w:w="3264"/>
        <w:gridCol w:w="2398"/>
      </w:tblGrid>
      <w:tr w:rsidR="00EA7427" w:rsidRPr="00900C4E" w:rsidTr="00EA7427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EA7427" w:rsidRPr="00900C4E" w:rsidRDefault="00EA7427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EA7427" w:rsidRPr="00900C4E" w:rsidRDefault="00C81322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</w:t>
            </w:r>
            <w:r w:rsidR="00EA7427" w:rsidRPr="00900C4E">
              <w:rPr>
                <w:rStyle w:val="FontStyle30"/>
                <w:bCs/>
                <w:lang w:eastAsia="vi-VN"/>
              </w:rPr>
              <w:t>hông)</w:t>
            </w:r>
          </w:p>
        </w:tc>
      </w:tr>
      <w:tr w:rsidR="00EA7427" w:rsidRPr="00900C4E" w:rsidTr="00EA7427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EA7427" w:rsidRPr="00900C4E" w:rsidTr="00EA742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EA7427" w:rsidRPr="00900C4E" w:rsidRDefault="00EA7427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EC6BF6" w:rsidRPr="00900C4E" w:rsidRDefault="00EC6BF6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 xml:space="preserve">Các </w:t>
      </w:r>
      <w:r w:rsidR="00D51400" w:rsidRPr="00900C4E">
        <w:rPr>
          <w:rStyle w:val="FontStyle30"/>
          <w:b w:val="0"/>
          <w:lang w:eastAsia="vi-VN"/>
        </w:rPr>
        <w:t xml:space="preserve">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="00D51400" w:rsidRPr="00900C4E">
        <w:rPr>
          <w:rStyle w:val="FontStyle30"/>
          <w:b w:val="0"/>
          <w:lang w:eastAsia="vi-VN"/>
        </w:rPr>
        <w:t>của đơn vị:</w:t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EC6BF6" w:rsidRPr="00900C4E" w:rsidRDefault="00EC6BF6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EC6BF6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C6BF6" w:rsidRPr="00900C4E" w:rsidRDefault="0086757A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</w:t>
      </w:r>
      <w:r w:rsidR="00027B33" w:rsidRPr="00900C4E">
        <w:rPr>
          <w:rStyle w:val="FontStyle30"/>
          <w:b w:val="0"/>
          <w:lang w:eastAsia="vi-VN"/>
        </w:rPr>
        <w:t xml:space="preserve"> (hiển thị theo thời gian thực)</w:t>
      </w:r>
    </w:p>
    <w:p w:rsidR="00EC6BF6" w:rsidRPr="00900C4E" w:rsidRDefault="00EC6BF6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27B33" w:rsidRPr="00900C4E" w:rsidRDefault="00027B33" w:rsidP="007524F8">
      <w:pPr>
        <w:pStyle w:val="Heading3"/>
        <w:keepLines/>
        <w:ind w:left="270" w:hanging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027B33" w:rsidRPr="00900C4E" w:rsidRDefault="00027B33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</w:rPr>
      </w:pPr>
      <w:r w:rsidRPr="00900C4E">
        <w:rPr>
          <w:noProof/>
        </w:rPr>
        <w:t>Khảo sát nhu cầu quản lý, tổng hợp báo cáo, thống kê tại cấp Phòng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B35C0B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B35C0B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B35C0B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6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7D7B52" w:rsidRDefault="00B35C0B" w:rsidP="00A260B8">
      <w:pPr>
        <w:pStyle w:val="Heading3"/>
        <w:keepLines/>
        <w:widowControl w:val="0"/>
        <w:numPr>
          <w:ilvl w:val="0"/>
          <w:numId w:val="15"/>
        </w:numPr>
        <w:spacing w:after="240" w:line="288" w:lineRule="auto"/>
        <w:ind w:left="360"/>
        <w:rPr>
          <w:noProof/>
          <w:highlight w:val="yellow"/>
        </w:rPr>
      </w:pPr>
      <w:r w:rsidRPr="007D7B52">
        <w:rPr>
          <w:noProof/>
          <w:highlight w:val="yellow"/>
        </w:rPr>
        <w:t xml:space="preserve">Khảo sát nhu cầu quản lý, tổng hợp báo cáo, thống kê tại cấp Trường </w:t>
      </w:r>
      <w:r w:rsidR="009064F0" w:rsidRPr="007D7B52">
        <w:rPr>
          <w:noProof/>
          <w:highlight w:val="yellow"/>
        </w:rPr>
        <w:t>Nghề</w:t>
      </w:r>
      <w:r w:rsidR="007D7B52" w:rsidRPr="007D7B52">
        <w:rPr>
          <w:noProof/>
          <w:highlight w:val="yellow"/>
        </w:rPr>
        <w:t xml:space="preserve">  </w:t>
      </w:r>
      <w:r w:rsidR="007D7B52" w:rsidRPr="007D7B52">
        <w:rPr>
          <w:noProof/>
          <w:color w:val="FF0000"/>
          <w:highlight w:val="yellow"/>
        </w:rPr>
        <w:t>(CÁC ĐƠN VỊ)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Đơn vị đã có sử dụng công cụ phần mềm trong quản lý, báo cáo, thống kê:</w:t>
      </w:r>
    </w:p>
    <w:p w:rsidR="00B35C0B" w:rsidRPr="00900C4E" w:rsidRDefault="006A33B7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>
        <w:rPr>
          <w:sz w:val="28"/>
          <w:szCs w:val="28"/>
        </w:rPr>
        <w:sym w:font="Wingdings" w:char="F078"/>
      </w:r>
      <w:r w:rsidR="00B35C0B" w:rsidRPr="00900C4E">
        <w:rPr>
          <w:snapToGrid w:val="0"/>
          <w:szCs w:val="26"/>
        </w:rPr>
        <w:t xml:space="preserve"> Có</w:t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  <w:r w:rsidR="00B35C0B"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lastRenderedPageBreak/>
        <w:t>Thống kê các báo cáo, thống kê hiện nay đơn vị đang sử dụng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824"/>
        <w:gridCol w:w="2516"/>
        <w:gridCol w:w="1890"/>
        <w:gridCol w:w="1341"/>
      </w:tblGrid>
      <w:tr w:rsidR="00B35C0B" w:rsidRPr="00900C4E" w:rsidTr="00923275">
        <w:trPr>
          <w:trHeight w:val="1402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Nhu cầu báo cáo, thống kê</w:t>
            </w:r>
          </w:p>
        </w:tc>
        <w:tc>
          <w:tcPr>
            <w:tcW w:w="251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Công cụ tạo báo cáo, thống kê</w:t>
            </w:r>
          </w:p>
        </w:tc>
        <w:tc>
          <w:tcPr>
            <w:tcW w:w="189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Mẫu theo quy chuẩn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Cs/>
                <w:lang w:eastAsia="vi-VN"/>
              </w:rPr>
              <w:t>(Có/Không)</w:t>
            </w:r>
          </w:p>
        </w:tc>
        <w:tc>
          <w:tcPr>
            <w:tcW w:w="134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</w:tc>
      </w:tr>
      <w:tr w:rsidR="00B35C0B" w:rsidRPr="00900C4E" w:rsidTr="00923275">
        <w:trPr>
          <w:trHeight w:val="504"/>
        </w:trPr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613516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1</w:t>
            </w: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F7285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Báo cáo định kỳ (tháng, quý, năm hoặc đột xuất)</w:t>
            </w:r>
          </w:p>
        </w:tc>
        <w:tc>
          <w:tcPr>
            <w:tcW w:w="251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7285C" w:rsidRPr="00F7285C" w:rsidRDefault="00F7285C" w:rsidP="00F7285C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 w:rsidRPr="00F7285C">
              <w:rPr>
                <w:rStyle w:val="FontStyle30"/>
                <w:lang w:eastAsia="vi-VN"/>
              </w:rPr>
              <w:t>Microsoft Office (Word, Exel, PMT-EMS education)</w:t>
            </w:r>
          </w:p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F7285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Có</w:t>
            </w:r>
          </w:p>
        </w:tc>
        <w:tc>
          <w:tcPr>
            <w:tcW w:w="134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F7285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  <w:r>
              <w:rPr>
                <w:rStyle w:val="FontStyle30"/>
                <w:lang w:eastAsia="vi-VN"/>
              </w:rPr>
              <w:t>24</w:t>
            </w: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35C0B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1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9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35C0B" w:rsidRPr="00900C4E" w:rsidRDefault="00B35C0B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Các báo cáo trích xuất từ các phần mềm đang sử dụng đã có đáp ứng được yêu cầu </w:t>
      </w:r>
      <w:r w:rsidR="00001272" w:rsidRPr="00900C4E">
        <w:rPr>
          <w:rStyle w:val="FontStyle30"/>
          <w:b w:val="0"/>
          <w:lang w:eastAsia="vi-VN"/>
        </w:rPr>
        <w:t xml:space="preserve">quản lý </w:t>
      </w:r>
      <w:r w:rsidRPr="00900C4E">
        <w:rPr>
          <w:rStyle w:val="FontStyle30"/>
          <w:b w:val="0"/>
          <w:lang w:eastAsia="vi-VN"/>
        </w:rPr>
        <w:t>của đơn vị:</w:t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ab/>
      </w:r>
      <w:r w:rsidR="006A33B7">
        <w:rPr>
          <w:sz w:val="28"/>
          <w:szCs w:val="28"/>
        </w:rPr>
        <w:sym w:font="Wingdings" w:char="F078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B35C0B" w:rsidRPr="00900C4E" w:rsidRDefault="00B35C0B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 xml:space="preserve"> </w:t>
      </w: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595D82" w:rsidRPr="00900C4E" w:rsidRDefault="00595D82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t>Kiến nghị khác (nếu có)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real time (hiển thị theo thời gian thực)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C0B" w:rsidRPr="00900C4E" w:rsidRDefault="00B35C0B" w:rsidP="00A260B8">
      <w:pPr>
        <w:pStyle w:val="Heading3"/>
        <w:keepLines/>
        <w:numPr>
          <w:ilvl w:val="0"/>
          <w:numId w:val="17"/>
        </w:numPr>
        <w:tabs>
          <w:tab w:val="left" w:pos="270"/>
        </w:tabs>
        <w:ind w:left="36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>Các dữ liệu cần hiển thị báo cáo theo yêu cầu</w:t>
      </w:r>
    </w:p>
    <w:p w:rsidR="00B35C0B" w:rsidRPr="00900C4E" w:rsidRDefault="00B35C0B" w:rsidP="007524F8">
      <w:pPr>
        <w:pStyle w:val="BodyText"/>
        <w:keepNext/>
        <w:keepLines/>
        <w:ind w:firstLine="0"/>
        <w:rPr>
          <w:szCs w:val="26"/>
          <w:lang w:eastAsia="vi-VN"/>
        </w:rPr>
      </w:pPr>
      <w:r w:rsidRPr="00900C4E">
        <w:rPr>
          <w:szCs w:val="26"/>
          <w:lang w:eastAsia="vi-VN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1170CC" w:rsidRPr="00900C4E" w:rsidRDefault="001170CC" w:rsidP="007524F8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 SÁT</w:t>
      </w:r>
      <w:r w:rsidR="008F749A" w:rsidRPr="00900C4E">
        <w:rPr>
          <w:sz w:val="26"/>
          <w:szCs w:val="26"/>
        </w:rPr>
        <w:t xml:space="preserve"> HIỆN TRẠNG</w:t>
      </w:r>
      <w:r w:rsidRPr="00900C4E">
        <w:rPr>
          <w:sz w:val="26"/>
          <w:szCs w:val="26"/>
        </w:rPr>
        <w:t xml:space="preserve"> HẠ TẦNG CÔNG NGHỆ THÔNG TIN</w:t>
      </w:r>
    </w:p>
    <w:p w:rsidR="00DE0AC7" w:rsidRPr="00900C4E" w:rsidRDefault="00DE0AC7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</w:t>
      </w:r>
      <w:r w:rsidR="00900C4E" w:rsidRPr="00900C4E">
        <w:rPr>
          <w:noProof/>
        </w:rPr>
        <w:t xml:space="preserve">hạ tầng CNTT tại cấp Sở </w:t>
      </w:r>
    </w:p>
    <w:p w:rsidR="00900C4E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510770">
        <w:rPr>
          <w:rStyle w:val="FontStyle30"/>
          <w:b w:val="0"/>
          <w:lang w:eastAsia="vi-VN"/>
        </w:rPr>
        <w:t>Hệ thống đường truyền Internet</w:t>
      </w:r>
      <w:r w:rsidR="00120998">
        <w:rPr>
          <w:rStyle w:val="FontStyle30"/>
          <w:b w:val="0"/>
          <w:lang w:eastAsia="vi-VN"/>
        </w:rPr>
        <w:t>/LAN</w:t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Có</w:t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  <w:r w:rsidRPr="00900C4E">
        <w:rPr>
          <w:snapToGrid w:val="0"/>
          <w:szCs w:val="26"/>
        </w:rPr>
        <w:tab/>
      </w:r>
    </w:p>
    <w:p w:rsidR="00510770" w:rsidRPr="00900C4E" w:rsidRDefault="00510770" w:rsidP="007524F8">
      <w:pPr>
        <w:keepNext/>
        <w:keepLines/>
        <w:widowControl w:val="0"/>
        <w:spacing w:before="120" w:after="120" w:line="288" w:lineRule="auto"/>
        <w:ind w:left="270"/>
        <w:rPr>
          <w:snapToGrid w:val="0"/>
          <w:szCs w:val="26"/>
        </w:rPr>
      </w:pPr>
      <w:r w:rsidRPr="00900C4E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00C4E">
        <w:rPr>
          <w:snapToGrid w:val="0"/>
          <w:szCs w:val="26"/>
        </w:rPr>
        <w:instrText xml:space="preserve"> FORMCHECKBOX </w:instrText>
      </w:r>
      <w:r w:rsidRPr="00900C4E">
        <w:rPr>
          <w:snapToGrid w:val="0"/>
          <w:szCs w:val="26"/>
        </w:rPr>
      </w:r>
      <w:r w:rsidRPr="00900C4E">
        <w:rPr>
          <w:snapToGrid w:val="0"/>
          <w:szCs w:val="26"/>
        </w:rPr>
        <w:fldChar w:fldCharType="end"/>
      </w:r>
      <w:r w:rsidRPr="00900C4E">
        <w:rPr>
          <w:snapToGrid w:val="0"/>
          <w:szCs w:val="26"/>
        </w:rPr>
        <w:t xml:space="preserve"> Không</w:t>
      </w:r>
    </w:p>
    <w:p w:rsidR="00900C4E" w:rsidRPr="0051077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5"/>
        <w:gridCol w:w="2738"/>
        <w:gridCol w:w="1260"/>
        <w:gridCol w:w="1678"/>
      </w:tblGrid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3C699E" w:rsidRPr="00900C4E" w:rsidTr="003C699E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8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3C699E" w:rsidRPr="00900C4E" w:rsidRDefault="003C699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58"/>
        <w:gridCol w:w="2644"/>
        <w:gridCol w:w="2738"/>
        <w:gridCol w:w="1260"/>
        <w:gridCol w:w="1679"/>
      </w:tblGrid>
      <w:tr w:rsidR="00900C4E" w:rsidRPr="00900C4E" w:rsidTr="004D52FC">
        <w:tc>
          <w:tcPr>
            <w:tcW w:w="95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64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73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26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6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</w:tr>
      <w:tr w:rsidR="00900C4E" w:rsidRPr="00900C4E" w:rsidTr="004D52FC">
        <w:tc>
          <w:tcPr>
            <w:tcW w:w="958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58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64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6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67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8D61CD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450"/>
        <w:gridCol w:w="3420"/>
        <w:gridCol w:w="1710"/>
      </w:tblGrid>
      <w:tr w:rsidR="00D72019" w:rsidRPr="00900C4E" w:rsidTr="00D7201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STT</w:t>
            </w:r>
          </w:p>
        </w:tc>
        <w:tc>
          <w:tcPr>
            <w:tcW w:w="34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D72019" w:rsidRPr="00D72019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34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Cấu hình </w:t>
            </w:r>
          </w:p>
        </w:tc>
        <w:tc>
          <w:tcPr>
            <w:tcW w:w="171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D72019" w:rsidRPr="00900C4E" w:rsidRDefault="00D72019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</w:tr>
      <w:tr w:rsidR="00D72019" w:rsidRPr="00900C4E" w:rsidTr="00D7201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D72019" w:rsidRPr="00900C4E" w:rsidTr="00D7201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4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34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71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D72019" w:rsidRPr="00900C4E" w:rsidRDefault="00D7201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490E30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 w:rsidR="002F1C5B"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900C4E" w:rsidRPr="00900C4E" w:rsidRDefault="00900C4E" w:rsidP="007524F8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4D52FC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4D52FC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4D52FC" w:rsidRPr="00900C4E" w:rsidTr="004D52FC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4D52FC" w:rsidRPr="00900C4E" w:rsidRDefault="004D52FC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7524F8">
      <w:pPr>
        <w:pStyle w:val="Heading3"/>
        <w:keepLines/>
        <w:ind w:left="270"/>
        <w:rPr>
          <w:rStyle w:val="FontStyle3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được trang bị hệ thống Firewall cứng:</w:t>
      </w:r>
      <w:r w:rsidRPr="00900C4E">
        <w:rPr>
          <w:rStyle w:val="FontStyle30"/>
          <w:lang w:eastAsia="vi-VN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44B6F" w:rsidRPr="00944B6F" w:rsidRDefault="00944B6F" w:rsidP="007524F8">
      <w:pPr>
        <w:pStyle w:val="ListParagraph"/>
        <w:keepNext/>
        <w:keepLines/>
        <w:widowControl w:val="0"/>
        <w:spacing w:line="288" w:lineRule="auto"/>
        <w:ind w:left="36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00C4E" w:rsidRPr="007C2968" w:rsidRDefault="00900C4E" w:rsidP="007524F8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 w:rsidR="007C2968">
        <w:rPr>
          <w:szCs w:val="26"/>
        </w:rPr>
        <w:t xml:space="preserve">i </w:t>
      </w:r>
      <w:r w:rsidR="007C2968" w:rsidRPr="003614D4">
        <w:rPr>
          <w:i/>
          <w:szCs w:val="26"/>
        </w:rPr>
        <w:t>( nếu có)</w:t>
      </w:r>
      <w:r w:rsidR="007C2968"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7C2968">
        <w:rPr>
          <w:i/>
          <w:szCs w:val="26"/>
        </w:rPr>
        <w:t>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t xml:space="preserve">Đơn vị được trang bị hệ thống IPS/IDS: </w:t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3614D4" w:rsidRPr="00944B6F" w:rsidRDefault="003614D4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3614D4" w:rsidRPr="003614D4" w:rsidRDefault="003614D4" w:rsidP="007524F8">
      <w:pPr>
        <w:pStyle w:val="ListParagraph"/>
        <w:keepNext/>
        <w:keepLines/>
        <w:widowControl w:val="0"/>
        <w:tabs>
          <w:tab w:val="left" w:pos="0"/>
        </w:tabs>
        <w:spacing w:line="288" w:lineRule="auto"/>
        <w:ind w:firstLine="0"/>
        <w:rPr>
          <w:snapToGrid w:val="0"/>
        </w:rPr>
      </w:pPr>
      <w:r w:rsidRPr="003614D4">
        <w:rPr>
          <w:snapToGrid w:val="0"/>
          <w:szCs w:val="26"/>
        </w:rPr>
        <w:t xml:space="preserve">Chủng loại </w:t>
      </w:r>
      <w:r w:rsidRPr="003614D4">
        <w:rPr>
          <w:i/>
          <w:snapToGrid w:val="0"/>
          <w:szCs w:val="26"/>
        </w:rPr>
        <w:t xml:space="preserve">( nếu có) </w:t>
      </w:r>
      <w:r w:rsidRPr="003614D4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900C4E">
        <w:rPr>
          <w:rStyle w:val="FontStyle30"/>
          <w:lang w:eastAsia="vi-VN"/>
        </w:rPr>
        <w:lastRenderedPageBreak/>
        <w:t>Đơn vị được trang bị hệ thống Antivirus quản lý tập trung:</w:t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Có</w:t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  <w:r w:rsidRPr="00944B6F">
        <w:rPr>
          <w:snapToGrid w:val="0"/>
          <w:szCs w:val="26"/>
        </w:rPr>
        <w:tab/>
      </w:r>
    </w:p>
    <w:p w:rsidR="00984E4C" w:rsidRPr="00944B6F" w:rsidRDefault="00984E4C" w:rsidP="007524F8">
      <w:pPr>
        <w:pStyle w:val="ListParagraph"/>
        <w:keepNext/>
        <w:keepLines/>
        <w:widowControl w:val="0"/>
        <w:spacing w:line="288" w:lineRule="auto"/>
        <w:ind w:left="1080" w:firstLine="0"/>
        <w:rPr>
          <w:snapToGrid w:val="0"/>
          <w:szCs w:val="26"/>
        </w:rPr>
      </w:pPr>
      <w:r w:rsidRPr="00944B6F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4B6F">
        <w:rPr>
          <w:snapToGrid w:val="0"/>
          <w:szCs w:val="26"/>
        </w:rPr>
        <w:instrText xml:space="preserve"> FORMCHECKBOX </w:instrText>
      </w:r>
      <w:r w:rsidRPr="00944B6F">
        <w:rPr>
          <w:snapToGrid w:val="0"/>
          <w:szCs w:val="26"/>
        </w:rPr>
      </w:r>
      <w:r w:rsidRPr="00944B6F">
        <w:rPr>
          <w:snapToGrid w:val="0"/>
          <w:szCs w:val="26"/>
        </w:rPr>
        <w:fldChar w:fldCharType="end"/>
      </w:r>
      <w:r w:rsidRPr="00944B6F">
        <w:rPr>
          <w:snapToGrid w:val="0"/>
          <w:szCs w:val="26"/>
        </w:rPr>
        <w:t xml:space="preserve"> Không</w:t>
      </w:r>
    </w:p>
    <w:p w:rsidR="00984E4C" w:rsidRPr="00984E4C" w:rsidRDefault="00984E4C" w:rsidP="007524F8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>Chủng loại 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Antivirus(có khả năng Update):…………….%</w:t>
      </w:r>
    </w:p>
    <w:p w:rsidR="00900C4E" w:rsidRPr="00C34DE7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Có hệ thống lưu trữ dữ liệu chuyên dụng hay thủ công: </w:t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Chuyên dụng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31DC5" w:rsidRPr="00031DC5" w:rsidRDefault="00031DC5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Thủ công</w:t>
      </w:r>
    </w:p>
    <w:p w:rsidR="00236E5D" w:rsidRPr="00236E5D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236E5D">
        <w:rPr>
          <w:rStyle w:val="FontStyle30"/>
          <w:lang w:eastAsia="vi-VN"/>
        </w:rPr>
        <w:t xml:space="preserve">Có kế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ngày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tuần</w:t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tháng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236E5D" w:rsidRPr="00031DC5" w:rsidRDefault="00236E5D" w:rsidP="007524F8">
      <w:pPr>
        <w:keepNext/>
        <w:keepLines/>
        <w:widowControl w:val="0"/>
        <w:spacing w:line="288" w:lineRule="auto"/>
        <w:ind w:left="1170"/>
        <w:rPr>
          <w:snapToGrid w:val="0"/>
          <w:szCs w:val="26"/>
        </w:rPr>
      </w:pPr>
      <w:r w:rsidRPr="00031DC5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31DC5">
        <w:rPr>
          <w:snapToGrid w:val="0"/>
          <w:szCs w:val="26"/>
        </w:rPr>
        <w:instrText xml:space="preserve"> FORMCHECKBOX </w:instrText>
      </w:r>
      <w:r w:rsidRPr="00031DC5">
        <w:rPr>
          <w:snapToGrid w:val="0"/>
          <w:szCs w:val="26"/>
        </w:rPr>
      </w:r>
      <w:r w:rsidRPr="00031DC5">
        <w:rPr>
          <w:snapToGrid w:val="0"/>
          <w:szCs w:val="26"/>
        </w:rPr>
        <w:fldChar w:fldCharType="end"/>
      </w:r>
      <w:r>
        <w:rPr>
          <w:snapToGrid w:val="0"/>
          <w:szCs w:val="26"/>
        </w:rPr>
        <w:t xml:space="preserve"> Hàng quý</w:t>
      </w:r>
    </w:p>
    <w:p w:rsidR="00900C4E" w:rsidRPr="00073096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 phòng máy tính hiện có:….. phòng.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900C4E" w:rsidRPr="00900C4E" w:rsidTr="00AE5DEE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Đơn vị quản lý trực tiế</w:t>
            </w:r>
            <w:r w:rsidR="00AE2347">
              <w:rPr>
                <w:rStyle w:val="FontStyle30"/>
                <w:b/>
                <w:bCs/>
                <w:lang w:eastAsia="vi-VN"/>
              </w:rPr>
              <w:t>p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Default="00900C4E" w:rsidP="00A150A0">
            <w:pPr>
              <w:keepNext/>
              <w:keepLines/>
              <w:spacing w:line="312" w:lineRule="auto"/>
              <w:jc w:val="center"/>
              <w:rPr>
                <w:rStyle w:val="FootnoteReference"/>
                <w:b/>
                <w:bCs/>
                <w:color w:val="000000"/>
                <w:szCs w:val="26"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Vị trí </w:t>
            </w:r>
          </w:p>
          <w:p w:rsidR="00A150A0" w:rsidRPr="00900C4E" w:rsidRDefault="00A150A0" w:rsidP="00A150A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t>(Địa điểm đặt phòng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(máy)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900C4E" w:rsidRPr="00900C4E" w:rsidTr="00AE5DEE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E5DEE" w:rsidRPr="00900C4E" w:rsidTr="00AE5DEE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E5DEE" w:rsidRPr="00900C4E" w:rsidRDefault="00AE5DE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Tổng số lượng máy trạm của đơn vị (gồm </w:t>
      </w:r>
      <w:r w:rsidR="004A3ECA">
        <w:rPr>
          <w:rStyle w:val="FontStyle30"/>
          <w:lang w:eastAsia="vi-VN"/>
        </w:rPr>
        <w:t xml:space="preserve">máy để bàn, máy </w:t>
      </w:r>
      <w:r w:rsidR="00D678B4">
        <w:rPr>
          <w:rStyle w:val="FontStyle30"/>
          <w:lang w:eastAsia="vi-VN"/>
        </w:rPr>
        <w:t>x</w:t>
      </w:r>
      <w:r w:rsidRPr="00900C4E">
        <w:rPr>
          <w:rStyle w:val="FontStyle30"/>
          <w:lang w:eastAsia="vi-VN"/>
        </w:rPr>
        <w:t>ách tay):……máy.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lastRenderedPageBreak/>
        <w:t>Tỷ lệ máy tính được kết nối Internet: ……%.</w:t>
      </w:r>
    </w:p>
    <w:p w:rsidR="00900C4E" w:rsidRPr="00AE2347" w:rsidRDefault="00900C4E" w:rsidP="007524F8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Đơn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900C4E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 w:rsidRPr="007524F8">
        <w:rPr>
          <w:rStyle w:val="FontStyle30"/>
          <w:lang w:eastAsia="vi-VN"/>
        </w:rPr>
        <w:t>Đơn vị đã được trang bị hệ thống chống sét: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7524F8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7524F8" w:rsidRP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</w:p>
    <w:p w:rsidR="007524F8" w:rsidRDefault="007524F8" w:rsidP="007524F8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</w:p>
    <w:p w:rsidR="00894CCF" w:rsidRDefault="00894CCF" w:rsidP="00894CCF">
      <w:pPr>
        <w:pStyle w:val="Heading3"/>
        <w:keepLines/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894CCF" w:rsidRPr="007524F8" w:rsidRDefault="00894CCF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 xml:space="preserve">Đơn vị đã được trang bị hệ thống </w:t>
      </w:r>
      <w:r>
        <w:rPr>
          <w:rStyle w:val="FontStyle30"/>
          <w:lang w:eastAsia="vi-VN"/>
        </w:rPr>
        <w:t>camera giám sát:</w:t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894CCF" w:rsidRPr="007524F8" w:rsidRDefault="00894CCF" w:rsidP="00894CCF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320B77" w:rsidRPr="007524F8" w:rsidRDefault="00320B77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Hệ thống camera giám sát đã đáp ứng đủ nhu cầu của đơn vị:</w:t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320B77" w:rsidRPr="007524F8" w:rsidRDefault="00320B77" w:rsidP="00320B77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894CCF" w:rsidRDefault="00320B77" w:rsidP="00894CCF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320B77" w:rsidRPr="00894CCF" w:rsidRDefault="00320B77" w:rsidP="00320B77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00C4E" w:rsidRPr="00900C4E" w:rsidRDefault="00900C4E" w:rsidP="00921521">
      <w:pPr>
        <w:pStyle w:val="Heading3"/>
        <w:keepLines/>
        <w:ind w:left="270"/>
        <w:rPr>
          <w:rStyle w:val="FontStyle3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 w:rsidR="005B652C">
        <w:rPr>
          <w:rStyle w:val="FontStyle30"/>
          <w:b w:val="0"/>
          <w:lang w:eastAsia="vi-VN"/>
        </w:rPr>
        <w:t xml:space="preserve"> </w:t>
      </w:r>
    </w:p>
    <w:p w:rsidR="00900C4E" w:rsidRPr="00921521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21521" w:rsidRPr="007524F8" w:rsidRDefault="00921521" w:rsidP="00921521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5357A2" w:rsidRDefault="00900C4E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5357A2" w:rsidRPr="007524F8" w:rsidRDefault="005357A2" w:rsidP="005357A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900C4E" w:rsidRPr="00A150A0" w:rsidRDefault="00C02DB2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Đ</w:t>
      </w:r>
      <w:r w:rsidR="00900C4E" w:rsidRPr="005357A2">
        <w:rPr>
          <w:rStyle w:val="FontStyle30"/>
          <w:lang w:eastAsia="vi-VN"/>
        </w:rPr>
        <w:t xml:space="preserve">ơn vị có thường xuyên cử cán bộ tham gia các khóa học chuyên sâu về quản trị hệ thống mạng hoặc an ninh bảo mật: </w:t>
      </w:r>
      <w:r w:rsidR="00900C4E" w:rsidRPr="005357A2">
        <w:rPr>
          <w:rStyle w:val="FontStyle30"/>
          <w:lang w:eastAsia="vi-VN"/>
        </w:rPr>
        <w:tab/>
      </w:r>
      <w:r w:rsidR="00900C4E" w:rsidRPr="005357A2">
        <w:rPr>
          <w:rStyle w:val="FontStyle30"/>
          <w:lang w:eastAsia="vi-VN"/>
        </w:rPr>
        <w:tab/>
      </w:r>
      <w:r w:rsidR="00900C4E" w:rsidRPr="00900C4E">
        <w:rPr>
          <w:rStyle w:val="FontStyle30"/>
          <w:lang w:eastAsia="vi-VN"/>
        </w:rPr>
        <w:tab/>
      </w:r>
      <w:r w:rsidR="00900C4E" w:rsidRPr="00A150A0">
        <w:rPr>
          <w:szCs w:val="26"/>
        </w:rPr>
        <w:t xml:space="preserve">⁪ </w:t>
      </w:r>
    </w:p>
    <w:p w:rsidR="00537A42" w:rsidRPr="00537A42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537A42" w:rsidRPr="007524F8" w:rsidRDefault="00537A42" w:rsidP="00537A42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</w:p>
    <w:p w:rsidR="00900C4E" w:rsidRPr="00A150A0" w:rsidRDefault="00900C4E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C309D9">
        <w:rPr>
          <w:rStyle w:val="FontStyle30"/>
          <w:lang w:eastAsia="vi-VN"/>
        </w:rPr>
        <w:t>Sở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14"/>
        <w:gridCol w:w="2029"/>
        <w:gridCol w:w="1843"/>
        <w:gridCol w:w="1134"/>
        <w:gridCol w:w="1418"/>
        <w:gridCol w:w="1984"/>
      </w:tblGrid>
      <w:tr w:rsidR="00900C4E" w:rsidRPr="00900C4E" w:rsidTr="00C309D9">
        <w:tc>
          <w:tcPr>
            <w:tcW w:w="9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02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184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113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1418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900C4E" w:rsidRPr="00900C4E" w:rsidRDefault="00900C4E" w:rsidP="00C309D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198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900C4E" w:rsidRPr="00900C4E" w:rsidRDefault="00900C4E" w:rsidP="007524F8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900C4E" w:rsidRPr="00900C4E" w:rsidTr="00C309D9">
        <w:tc>
          <w:tcPr>
            <w:tcW w:w="914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900C4E" w:rsidRPr="00900C4E" w:rsidRDefault="00900C4E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C309D9" w:rsidRPr="00900C4E" w:rsidTr="00C309D9">
        <w:tc>
          <w:tcPr>
            <w:tcW w:w="914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02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84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8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98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C309D9" w:rsidRPr="00900C4E" w:rsidRDefault="00C309D9" w:rsidP="007524F8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</w:rPr>
      </w:pPr>
      <w:r w:rsidRPr="00900C4E">
        <w:rPr>
          <w:noProof/>
        </w:rPr>
        <w:t xml:space="preserve">Khảo sát hiện trạng hạ tầng CNTT tại cấp </w:t>
      </w:r>
      <w:r>
        <w:rPr>
          <w:noProof/>
        </w:rPr>
        <w:t xml:space="preserve">Phòng </w:t>
      </w:r>
      <w:r w:rsidR="00191101">
        <w:rPr>
          <w:noProof/>
        </w:rPr>
        <w:t>dạy nghề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 w:rsidR="00215D69">
        <w:rPr>
          <w:rStyle w:val="FontStyle30"/>
          <w:b w:val="0"/>
          <w:lang w:eastAsia="vi-VN"/>
        </w:rPr>
        <w:t>Tổng số Phòng giáo dục được kết nối LAN/Internet: ………….</w:t>
      </w:r>
    </w:p>
    <w:p w:rsidR="00080029" w:rsidRPr="0051077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1F51BC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1F51BC" w:rsidRPr="00900C4E" w:rsidTr="005904F6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1F51BC" w:rsidRPr="00900C4E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1F51BC" w:rsidRDefault="001F51B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1F51BC" w:rsidRPr="00900C4E" w:rsidTr="005904F6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1F51BC" w:rsidRPr="00900C4E" w:rsidTr="005904F6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1F51BC" w:rsidRPr="00900C4E" w:rsidRDefault="001F51B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8D61CD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215D69" w:rsidRPr="00900C4E" w:rsidTr="00215D69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215D69" w:rsidRPr="00D72019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Pr="00900C4E" w:rsidRDefault="00215D69" w:rsidP="00215D69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215D69" w:rsidRDefault="00215D69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</w:t>
            </w:r>
            <w:r w:rsidR="00B07740">
              <w:rPr>
                <w:rStyle w:val="FontStyle30"/>
                <w:b/>
                <w:bCs/>
                <w:lang w:eastAsia="vi-VN"/>
              </w:rPr>
              <w:t>đơn vị sử dụng</w:t>
            </w:r>
          </w:p>
          <w:p w:rsidR="00B07740" w:rsidRPr="00B07740" w:rsidRDefault="00B07740" w:rsidP="00B07740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215D69" w:rsidRPr="00900C4E" w:rsidTr="00215D69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215D69" w:rsidRPr="00900C4E" w:rsidTr="00215D69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215D69" w:rsidRPr="00900C4E" w:rsidRDefault="00215D6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490E30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0029" w:rsidRPr="00900C4E" w:rsidRDefault="00080029" w:rsidP="00080029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B07740" w:rsidRPr="00900C4E" w:rsidTr="00B07740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07740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B07740" w:rsidRPr="00900C4E" w:rsidRDefault="00B07740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B07740" w:rsidRPr="00900C4E" w:rsidTr="00B07740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07740" w:rsidRPr="00900C4E" w:rsidTr="00B07740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B07740" w:rsidRPr="00900C4E" w:rsidRDefault="00B07740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5904F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0029" w:rsidRPr="00900C4E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0029" w:rsidRPr="007C2968" w:rsidRDefault="00080029" w:rsidP="00080029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0029" w:rsidRPr="005904F6" w:rsidRDefault="005904F6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được trang bị hệ thống Antivirus quản lý tập trung:</w:t>
      </w:r>
      <w:r w:rsidR="008E13D5">
        <w:rPr>
          <w:rStyle w:val="FontStyle30"/>
          <w:lang w:eastAsia="vi-VN"/>
        </w:rPr>
        <w:t>………………………..</w:t>
      </w:r>
    </w:p>
    <w:p w:rsidR="00080029" w:rsidRPr="00984E4C" w:rsidRDefault="00080029" w:rsidP="00080029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 w:rsidR="00985008"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0029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985008" w:rsidRPr="00C34DE7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0029" w:rsidRPr="00236E5D" w:rsidRDefault="00985008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="00080029" w:rsidRPr="00236E5D">
        <w:rPr>
          <w:rStyle w:val="FontStyle30"/>
          <w:lang w:eastAsia="vi-VN"/>
        </w:rPr>
        <w:t xml:space="preserve">ế hoạch lưu trữ dữ liệu định kỳ: </w:t>
      </w:r>
      <w:r w:rsidR="00080029" w:rsidRPr="00236E5D">
        <w:rPr>
          <w:rStyle w:val="FontStyle30"/>
          <w:lang w:eastAsia="vi-VN"/>
        </w:rPr>
        <w:tab/>
      </w:r>
    </w:p>
    <w:p w:rsidR="00080029" w:rsidRPr="00031DC5" w:rsidRDefault="00080029" w:rsidP="00985008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</w:t>
      </w:r>
      <w:r w:rsidR="00985008">
        <w:rPr>
          <w:snapToGrid w:val="0"/>
          <w:szCs w:val="26"/>
        </w:rPr>
        <w:t>: ………………………………………………………</w:t>
      </w:r>
      <w:r w:rsidR="00D13BA7">
        <w:rPr>
          <w:snapToGrid w:val="0"/>
          <w:szCs w:val="26"/>
        </w:rPr>
        <w:t>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tuần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</w:t>
      </w:r>
      <w:r w:rsidR="00080029">
        <w:rPr>
          <w:snapToGrid w:val="0"/>
          <w:szCs w:val="26"/>
        </w:rPr>
        <w:t>Hàng tháng</w:t>
      </w:r>
      <w:r w:rsidR="00080029" w:rsidRPr="00031DC5">
        <w:rPr>
          <w:snapToGrid w:val="0"/>
          <w:szCs w:val="26"/>
        </w:rPr>
        <w:tab/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  <w:r w:rsidR="00080029" w:rsidRPr="00031DC5">
        <w:rPr>
          <w:snapToGrid w:val="0"/>
          <w:szCs w:val="26"/>
        </w:rPr>
        <w:tab/>
      </w:r>
    </w:p>
    <w:p w:rsidR="00080029" w:rsidRPr="00031DC5" w:rsidRDefault="00985008" w:rsidP="00985008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</w:t>
      </w:r>
      <w:r w:rsidR="00080029">
        <w:rPr>
          <w:snapToGrid w:val="0"/>
          <w:szCs w:val="26"/>
        </w:rPr>
        <w:t>Hàng quý</w:t>
      </w:r>
      <w:r>
        <w:rPr>
          <w:snapToGrid w:val="0"/>
          <w:szCs w:val="26"/>
        </w:rPr>
        <w:t>:</w:t>
      </w:r>
      <w:r w:rsidR="00341351">
        <w:rPr>
          <w:snapToGrid w:val="0"/>
          <w:szCs w:val="26"/>
        </w:rPr>
        <w:t xml:space="preserve"> ………………………………………………………</w:t>
      </w:r>
      <w:r w:rsidR="00D13BA7">
        <w:rPr>
          <w:snapToGrid w:val="0"/>
          <w:szCs w:val="26"/>
        </w:rPr>
        <w:t>..</w:t>
      </w:r>
      <w:r w:rsidR="00341351" w:rsidRPr="00031DC5">
        <w:rPr>
          <w:snapToGrid w:val="0"/>
          <w:szCs w:val="26"/>
        </w:rPr>
        <w:tab/>
      </w:r>
      <w:r w:rsidR="00341351" w:rsidRPr="00031DC5">
        <w:rPr>
          <w:snapToGrid w:val="0"/>
          <w:szCs w:val="26"/>
        </w:rPr>
        <w:tab/>
      </w:r>
    </w:p>
    <w:p w:rsidR="00080029" w:rsidRPr="00073096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 w:rsidR="00EB3B41"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 w:rsidR="00EB3B41">
        <w:rPr>
          <w:rStyle w:val="FontStyle30"/>
          <w:lang w:eastAsia="vi-VN"/>
        </w:rPr>
        <w:t>….. ………</w:t>
      </w:r>
      <w:r w:rsidR="00AE6B9E">
        <w:rPr>
          <w:rStyle w:val="FontStyle30"/>
          <w:lang w:eastAsia="vi-VN"/>
        </w:rPr>
        <w:t>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0029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EB3B41" w:rsidP="00EB3B41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máy tín</w:t>
            </w:r>
            <w:r w:rsidR="00080029">
              <w:t xml:space="preserve"> </w:t>
            </w:r>
            <w:r w:rsidR="00080029">
              <w:lastRenderedPageBreak/>
              <w:t>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  <w:p w:rsidR="00080029" w:rsidRPr="00A30827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t>(máy</w:t>
            </w:r>
            <w:r w:rsidR="00A30827" w:rsidRPr="00A30827">
              <w:rPr>
                <w:rStyle w:val="FontStyle30"/>
                <w:bCs/>
                <w:lang w:eastAsia="vi-VN"/>
              </w:rPr>
              <w:t xml:space="preserve"> tính </w:t>
            </w:r>
            <w:r w:rsidR="00A30827" w:rsidRPr="00A30827">
              <w:rPr>
                <w:rStyle w:val="FontStyle30"/>
                <w:bCs/>
                <w:lang w:eastAsia="vi-VN"/>
              </w:rPr>
              <w:lastRenderedPageBreak/>
              <w:t>để bàn +xách tay</w:t>
            </w:r>
            <w:r w:rsidRPr="00A30827">
              <w:rPr>
                <w:rStyle w:val="FontStyle30"/>
                <w:bCs/>
                <w:lang w:eastAsia="vi-VN"/>
              </w:rPr>
              <w:t>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0029" w:rsidRPr="00900C4E" w:rsidRDefault="00080029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sử dụng hiện tại</w:t>
            </w:r>
          </w:p>
        </w:tc>
      </w:tr>
      <w:tr w:rsidR="00080029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0029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0029" w:rsidRPr="00900C4E" w:rsidRDefault="00080029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0029" w:rsidRPr="00900C4E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0029" w:rsidRPr="00AE2347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lưu điện UPS: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0029" w:rsidRPr="007524F8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="00080029"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0029" w:rsidRPr="00900C4E" w:rsidRDefault="002B55D5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="00080029"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0029" w:rsidRPr="007524F8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</w:t>
      </w:r>
      <w:r w:rsidR="002B55D5">
        <w:rPr>
          <w:snapToGrid w:val="0"/>
          <w:szCs w:val="26"/>
        </w:rPr>
        <w:t>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</w:t>
      </w:r>
      <w:r w:rsidR="002B55D5">
        <w:rPr>
          <w:snapToGrid w:val="0"/>
          <w:szCs w:val="26"/>
        </w:rPr>
        <w:t>: ……………………….</w:t>
      </w:r>
    </w:p>
    <w:p w:rsidR="00080029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 xml:space="preserve">Khác (Cụ thể): </w:t>
      </w:r>
      <w:r w:rsidR="002B55D5">
        <w:rPr>
          <w:snapToGrid w:val="0"/>
          <w:szCs w:val="26"/>
        </w:rPr>
        <w:t>……………………….</w:t>
      </w:r>
    </w:p>
    <w:p w:rsidR="00080029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0029" w:rsidRPr="007524F8" w:rsidRDefault="00534620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="00080029" w:rsidRPr="00900C4E">
        <w:rPr>
          <w:rStyle w:val="FontStyle30"/>
          <w:lang w:eastAsia="vi-VN"/>
        </w:rPr>
        <w:t xml:space="preserve">ơn vị đã được trang bị hệ thống </w:t>
      </w:r>
      <w:r w:rsidR="00080029">
        <w:rPr>
          <w:rStyle w:val="FontStyle30"/>
          <w:lang w:eastAsia="vi-VN"/>
        </w:rPr>
        <w:t>camera giám sát:</w:t>
      </w:r>
      <w:r>
        <w:rPr>
          <w:rStyle w:val="FontStyle30"/>
          <w:lang w:eastAsia="vi-VN"/>
        </w:rPr>
        <w:t xml:space="preserve"> ……………………………..</w:t>
      </w:r>
    </w:p>
    <w:p w:rsidR="00080029" w:rsidRPr="007524F8" w:rsidRDefault="003468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</w:t>
      </w:r>
      <w:r w:rsidR="00080029">
        <w:rPr>
          <w:rStyle w:val="FontStyle30"/>
          <w:lang w:eastAsia="vi-VN"/>
        </w:rPr>
        <w:t xml:space="preserve">ệ thống camera giám sát </w:t>
      </w:r>
      <w:r>
        <w:rPr>
          <w:rStyle w:val="FontStyle30"/>
          <w:lang w:eastAsia="vi-VN"/>
        </w:rPr>
        <w:t>đối với đơn vị:</w:t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 w:rsidR="00346829"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346829">
        <w:rPr>
          <w:snapToGrid w:val="0"/>
          <w:szCs w:val="26"/>
        </w:rPr>
        <w:t xml:space="preserve"> đáp ứng: ……………………..</w:t>
      </w:r>
    </w:p>
    <w:p w:rsidR="00080029" w:rsidRDefault="00080029" w:rsidP="00080029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0029" w:rsidRPr="00894CCF" w:rsidRDefault="00080029" w:rsidP="00080029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0029" w:rsidRPr="000823CC" w:rsidRDefault="00080029" w:rsidP="00A260B8">
      <w:pPr>
        <w:pStyle w:val="Heading3"/>
        <w:keepLines/>
        <w:numPr>
          <w:ilvl w:val="0"/>
          <w:numId w:val="22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0029" w:rsidRPr="00921521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Có</w:t>
      </w:r>
      <w:r>
        <w:rPr>
          <w:snapToGrid w:val="0"/>
          <w:szCs w:val="26"/>
        </w:rPr>
        <w:t>: …………………………………………</w:t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  <w:r w:rsidR="00080029" w:rsidRPr="007524F8">
        <w:rPr>
          <w:snapToGrid w:val="0"/>
          <w:szCs w:val="26"/>
        </w:rPr>
        <w:tab/>
      </w:r>
    </w:p>
    <w:p w:rsidR="00080029" w:rsidRPr="007524F8" w:rsidRDefault="005B1860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="00080029" w:rsidRPr="007524F8">
        <w:rPr>
          <w:snapToGrid w:val="0"/>
          <w:szCs w:val="26"/>
        </w:rPr>
        <w:t xml:space="preserve"> </w:t>
      </w:r>
      <w:r w:rsidR="00080029">
        <w:rPr>
          <w:snapToGrid w:val="0"/>
          <w:szCs w:val="26"/>
        </w:rPr>
        <w:t>Không</w:t>
      </w:r>
      <w:r>
        <w:rPr>
          <w:snapToGrid w:val="0"/>
          <w:szCs w:val="26"/>
        </w:rPr>
        <w:t>: …………………………………….</w:t>
      </w:r>
    </w:p>
    <w:p w:rsidR="00080029" w:rsidRPr="005357A2" w:rsidRDefault="00080029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</w:t>
      </w:r>
      <w:r w:rsidR="005B1860">
        <w:rPr>
          <w:snapToGrid w:val="0"/>
          <w:szCs w:val="26"/>
        </w:rPr>
        <w:t>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0029" w:rsidRPr="00537A42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 w:rsidR="005B1860"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0029" w:rsidRPr="007524F8" w:rsidRDefault="00080029" w:rsidP="00080029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</w:t>
      </w:r>
      <w:r w:rsidR="005B1860">
        <w:rPr>
          <w:snapToGrid w:val="0"/>
          <w:szCs w:val="26"/>
        </w:rPr>
        <w:t>: ……………………………………</w:t>
      </w:r>
    </w:p>
    <w:p w:rsidR="00080029" w:rsidRPr="00A150A0" w:rsidRDefault="00080029" w:rsidP="00A260B8">
      <w:pPr>
        <w:pStyle w:val="ListParagraph"/>
        <w:keepNext/>
        <w:keepLines/>
        <w:numPr>
          <w:ilvl w:val="0"/>
          <w:numId w:val="21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chuyên trách CNTT của đơn vị (phòng/ tổ CNTT) thuộc hệ thống CNTT của </w:t>
      </w:r>
      <w:r w:rsidR="005B1860">
        <w:rPr>
          <w:rStyle w:val="FontStyle30"/>
          <w:lang w:eastAsia="vi-VN"/>
        </w:rPr>
        <w:t>các Phòng giáo dục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801"/>
        <w:gridCol w:w="1822"/>
        <w:gridCol w:w="1767"/>
        <w:gridCol w:w="979"/>
        <w:gridCol w:w="1492"/>
        <w:gridCol w:w="1710"/>
      </w:tblGrid>
      <w:tr w:rsidR="00A701A7" w:rsidRPr="00900C4E" w:rsidTr="00A701A7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Họ và tên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A701A7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Trực thuộc đơn vị </w:t>
            </w:r>
            <w:r w:rsidRPr="00A701A7">
              <w:rPr>
                <w:rStyle w:val="FontStyle30"/>
                <w:bCs/>
                <w:lang w:eastAsia="vi-VN"/>
              </w:rPr>
              <w:t>(cấp Phòng)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A701A7" w:rsidRPr="00900C4E" w:rsidRDefault="00A701A7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Điện thoại/Email</w:t>
            </w:r>
          </w:p>
        </w:tc>
      </w:tr>
      <w:tr w:rsidR="00A701A7" w:rsidRPr="00900C4E" w:rsidTr="00A701A7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A701A7" w:rsidRPr="00900C4E" w:rsidTr="00A701A7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A701A7" w:rsidRPr="00900C4E" w:rsidRDefault="00A701A7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7D7B52" w:rsidRDefault="000823CC" w:rsidP="00A260B8">
      <w:pPr>
        <w:pStyle w:val="Heading3"/>
        <w:keepLines/>
        <w:widowControl w:val="0"/>
        <w:numPr>
          <w:ilvl w:val="0"/>
          <w:numId w:val="18"/>
        </w:numPr>
        <w:spacing w:after="240" w:line="288" w:lineRule="auto"/>
        <w:ind w:left="270"/>
        <w:rPr>
          <w:noProof/>
          <w:color w:val="FF0000"/>
          <w:highlight w:val="yellow"/>
        </w:rPr>
      </w:pPr>
      <w:r w:rsidRPr="007D7B52">
        <w:rPr>
          <w:noProof/>
          <w:highlight w:val="yellow"/>
        </w:rPr>
        <w:t>Khảo sát hiện trạng hạ tầng CNTT tại cấp Trườ</w:t>
      </w:r>
      <w:r w:rsidR="00923275" w:rsidRPr="007D7B52">
        <w:rPr>
          <w:noProof/>
          <w:highlight w:val="yellow"/>
        </w:rPr>
        <w:t>ng Nghề</w:t>
      </w:r>
      <w:r w:rsidR="007D7B52" w:rsidRPr="007D7B52">
        <w:rPr>
          <w:noProof/>
          <w:highlight w:val="yellow"/>
        </w:rPr>
        <w:t xml:space="preserve"> </w:t>
      </w:r>
      <w:r w:rsidR="007D7B52" w:rsidRPr="007D7B52">
        <w:rPr>
          <w:noProof/>
          <w:color w:val="FF0000"/>
          <w:highlight w:val="yellow"/>
        </w:rPr>
        <w:t>(P. QUẢN TRỊ - DỊCH VỤ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900C4E">
        <w:rPr>
          <w:rStyle w:val="FontStyle30"/>
          <w:b w:val="0"/>
          <w:lang w:eastAsia="vi-VN"/>
        </w:rPr>
        <w:t xml:space="preserve"> </w:t>
      </w:r>
      <w:r>
        <w:rPr>
          <w:rStyle w:val="FontStyle30"/>
          <w:b w:val="0"/>
          <w:lang w:eastAsia="vi-VN"/>
        </w:rPr>
        <w:t xml:space="preserve">Tổng số Phòng </w:t>
      </w:r>
      <w:r w:rsidR="00923275">
        <w:rPr>
          <w:rStyle w:val="FontStyle30"/>
          <w:b w:val="0"/>
          <w:lang w:eastAsia="vi-VN"/>
        </w:rPr>
        <w:t>học</w:t>
      </w:r>
      <w:r>
        <w:rPr>
          <w:rStyle w:val="FontStyle30"/>
          <w:b w:val="0"/>
          <w:lang w:eastAsia="vi-VN"/>
        </w:rPr>
        <w:t xml:space="preserve"> được kết nối LAN/Internet: ………….</w:t>
      </w:r>
    </w:p>
    <w:p w:rsidR="000823CC" w:rsidRPr="0051077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10770">
        <w:rPr>
          <w:rStyle w:val="FontStyle30"/>
          <w:b w:val="0"/>
          <w:lang w:eastAsia="vi-VN"/>
        </w:rPr>
        <w:t xml:space="preserve">Thống kê đường truyền phục vụ kết nối Internet: 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825"/>
        <w:gridCol w:w="2370"/>
        <w:gridCol w:w="2733"/>
        <w:gridCol w:w="1050"/>
        <w:gridCol w:w="1333"/>
        <w:gridCol w:w="968"/>
      </w:tblGrid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(ADSL/FTTH…)</w:t>
            </w: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30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2379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733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057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4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935" w:type="dxa"/>
            <w:tcBorders>
              <w:top w:val="single" w:sz="8" w:space="0" w:color="9BBB59"/>
              <w:left w:val="single" w:sz="8" w:space="0" w:color="9BBB59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Thống kê đường truyền thuê kênh riêng –leasedline: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ayout w:type="fixed"/>
        <w:tblLook w:val="04A0" w:firstRow="1" w:lastRow="0" w:firstColumn="1" w:lastColumn="0" w:noHBand="0" w:noVBand="1"/>
      </w:tblPr>
      <w:tblGrid>
        <w:gridCol w:w="849"/>
        <w:gridCol w:w="1959"/>
        <w:gridCol w:w="2520"/>
        <w:gridCol w:w="1350"/>
        <w:gridCol w:w="1440"/>
        <w:gridCol w:w="1161"/>
      </w:tblGrid>
      <w:tr w:rsidR="000823CC" w:rsidRPr="00900C4E" w:rsidTr="00923275">
        <w:tc>
          <w:tcPr>
            <w:tcW w:w="84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1959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dịch vụ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(Leasedline)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Nhà cung cấp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(VNPT/Viettel/FPT…)</w:t>
            </w:r>
          </w:p>
        </w:tc>
        <w:tc>
          <w:tcPr>
            <w:tcW w:w="135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144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Băng thông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(Mbps)</w:t>
            </w:r>
          </w:p>
        </w:tc>
        <w:tc>
          <w:tcPr>
            <w:tcW w:w="1161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Phòng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849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849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1959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35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4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161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8D61CD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D61CD">
        <w:rPr>
          <w:rStyle w:val="FontStyle30"/>
          <w:b w:val="0"/>
          <w:lang w:eastAsia="vi-VN"/>
        </w:rPr>
        <w:t>Hệ thống thiết bị mạng</w:t>
      </w:r>
    </w:p>
    <w:tbl>
      <w:tblPr>
        <w:tblW w:w="9288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3257"/>
        <w:gridCol w:w="1250"/>
        <w:gridCol w:w="1553"/>
        <w:gridCol w:w="2520"/>
      </w:tblGrid>
      <w:tr w:rsidR="000823CC" w:rsidRPr="00900C4E" w:rsidTr="00923275">
        <w:trPr>
          <w:trHeight w:val="1663"/>
        </w:trPr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thiết bị mạng- Mã hiệu</w:t>
            </w:r>
          </w:p>
          <w:p w:rsidR="000823CC" w:rsidRPr="00D72019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D72019">
              <w:rPr>
                <w:rStyle w:val="FontStyle30"/>
                <w:bCs/>
                <w:lang w:eastAsia="vi-VN"/>
              </w:rPr>
              <w:t>(Switch, Router, Modem…)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Cấu hình</w:t>
            </w:r>
          </w:p>
        </w:tc>
        <w:tc>
          <w:tcPr>
            <w:tcW w:w="155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2520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đơn vị sử dụng</w:t>
            </w:r>
          </w:p>
          <w:p w:rsidR="000823CC" w:rsidRPr="00B07740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55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520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490E30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90E30">
        <w:rPr>
          <w:rStyle w:val="FontStyle30"/>
          <w:b w:val="0"/>
          <w:lang w:eastAsia="vi-VN"/>
        </w:rPr>
        <w:t>Hệ thống thiết</w:t>
      </w:r>
      <w:r>
        <w:rPr>
          <w:rStyle w:val="FontStyle30"/>
          <w:b w:val="0"/>
          <w:lang w:eastAsia="vi-VN"/>
        </w:rPr>
        <w:t xml:space="preserve"> bị</w:t>
      </w:r>
      <w:r w:rsidRPr="00490E30">
        <w:rPr>
          <w:rStyle w:val="FontStyle30"/>
          <w:b w:val="0"/>
          <w:lang w:eastAsia="vi-VN"/>
        </w:rPr>
        <w:t xml:space="preserve"> máy chủ </w:t>
      </w:r>
    </w:p>
    <w:p w:rsidR="000823CC" w:rsidRPr="00900C4E" w:rsidRDefault="000823CC" w:rsidP="000823CC">
      <w:pPr>
        <w:keepNext/>
        <w:keepLines/>
        <w:spacing w:line="312" w:lineRule="auto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Chi tiết cấu hình, vai trò và mục tiêu sử dụng, khai thác tại đơn vị: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2195"/>
        <w:gridCol w:w="2002"/>
        <w:gridCol w:w="1077"/>
        <w:gridCol w:w="1548"/>
        <w:gridCol w:w="1749"/>
      </w:tblGrid>
      <w:tr w:rsidR="000823C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Tên máy chủ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(IMB/HP/Dell/…)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Chủng loại/ Cấu hình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Số lượng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sử dụng </w:t>
            </w: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hiện tại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0823CC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lastRenderedPageBreak/>
              <w:t>Số đơn vị sử dụng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B07740">
              <w:rPr>
                <w:rStyle w:val="FontStyle30"/>
                <w:bCs/>
                <w:lang w:eastAsia="vi-VN"/>
              </w:rPr>
              <w:lastRenderedPageBreak/>
              <w:t>(Cấp Phòng)</w:t>
            </w:r>
          </w:p>
        </w:tc>
      </w:tr>
      <w:tr w:rsidR="000823C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5904F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4B1943">
        <w:rPr>
          <w:rStyle w:val="FontStyle30"/>
          <w:b w:val="0"/>
          <w:lang w:eastAsia="vi-VN"/>
        </w:rPr>
        <w:t>Hệ thống anh ninh, bảo mật- Security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</w:t>
      </w:r>
      <w:r>
        <w:rPr>
          <w:rStyle w:val="FontStyle30"/>
          <w:lang w:eastAsia="vi-VN"/>
        </w:rPr>
        <w:t>Firewall cứng:……………………………………...</w:t>
      </w:r>
    </w:p>
    <w:p w:rsidR="000823CC" w:rsidRPr="007C2968" w:rsidRDefault="000823CC" w:rsidP="000823CC">
      <w:pPr>
        <w:keepNext/>
        <w:keepLines/>
        <w:spacing w:line="312" w:lineRule="auto"/>
        <w:rPr>
          <w:rStyle w:val="FontStyle30"/>
          <w:i/>
          <w:color w:val="auto"/>
        </w:rPr>
      </w:pPr>
      <w:r w:rsidRPr="007C2968">
        <w:rPr>
          <w:szCs w:val="26"/>
        </w:rPr>
        <w:t>Chủng loạ</w:t>
      </w:r>
      <w:r>
        <w:rPr>
          <w:szCs w:val="26"/>
        </w:rPr>
        <w:t xml:space="preserve">i </w:t>
      </w:r>
      <w:r w:rsidRPr="003614D4">
        <w:rPr>
          <w:i/>
          <w:szCs w:val="26"/>
        </w:rPr>
        <w:t>( nếu có)</w:t>
      </w:r>
      <w:r>
        <w:rPr>
          <w:szCs w:val="26"/>
        </w:rPr>
        <w:t xml:space="preserve"> </w:t>
      </w:r>
      <w:r w:rsidRPr="007C2968">
        <w:rPr>
          <w:i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i/>
          <w:szCs w:val="26"/>
        </w:rPr>
        <w:t>..........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được trang bị hệ thống IPS/IDS: </w:t>
      </w:r>
      <w:r>
        <w:rPr>
          <w:rStyle w:val="FontStyle30"/>
          <w:lang w:eastAsia="vi-VN"/>
        </w:rPr>
        <w:t>..……………………………………..............................................................................</w:t>
      </w:r>
    </w:p>
    <w:p w:rsidR="000823CC" w:rsidRPr="005904F6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được trang bị hệ thống Antivirus quản lý tập trung:</w:t>
      </w:r>
      <w:r>
        <w:rPr>
          <w:rStyle w:val="FontStyle30"/>
          <w:lang w:eastAsia="vi-VN"/>
        </w:rPr>
        <w:t>………………………..</w:t>
      </w:r>
    </w:p>
    <w:p w:rsidR="000823CC" w:rsidRPr="00984E4C" w:rsidRDefault="000823CC" w:rsidP="000823CC">
      <w:pPr>
        <w:keepNext/>
        <w:keepLines/>
        <w:widowControl w:val="0"/>
        <w:tabs>
          <w:tab w:val="left" w:pos="0"/>
        </w:tabs>
        <w:spacing w:line="288" w:lineRule="auto"/>
        <w:rPr>
          <w:snapToGrid w:val="0"/>
        </w:rPr>
      </w:pPr>
      <w:r w:rsidRPr="00984E4C">
        <w:rPr>
          <w:snapToGrid w:val="0"/>
          <w:szCs w:val="26"/>
        </w:rPr>
        <w:t xml:space="preserve">Chủng loại </w:t>
      </w:r>
      <w:r w:rsidRPr="00C52BCB">
        <w:rPr>
          <w:i/>
          <w:snapToGrid w:val="0"/>
          <w:szCs w:val="26"/>
        </w:rPr>
        <w:t>( nếu có)</w:t>
      </w:r>
      <w:r w:rsidRPr="00984E4C">
        <w:rPr>
          <w:i/>
          <w:snapToGrid w:val="0"/>
          <w:szCs w:val="26"/>
        </w:rPr>
        <w:t xml:space="preserve"> </w:t>
      </w:r>
      <w:r w:rsidRPr="00984E4C">
        <w:rPr>
          <w:snapToGrid w:val="0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Số lượng máy trạm được trang bị phần mềm Antivirus</w:t>
      </w:r>
      <w:r>
        <w:rPr>
          <w:rStyle w:val="FontStyle30"/>
          <w:lang w:eastAsia="vi-VN"/>
        </w:rPr>
        <w:t xml:space="preserve"> </w:t>
      </w:r>
      <w:r w:rsidRPr="00900C4E">
        <w:rPr>
          <w:rStyle w:val="FontStyle30"/>
          <w:lang w:eastAsia="vi-VN"/>
        </w:rPr>
        <w:t>(có khả năng Update):…………….%</w:t>
      </w:r>
    </w:p>
    <w:p w:rsidR="000823CC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trang bị hệ thống lưu trữ chuyên dụng:……………………………………..</w:t>
      </w:r>
    </w:p>
    <w:p w:rsidR="000823CC" w:rsidRPr="00C34DE7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đơn vị tran bị hệ thống lưu trữ tập trung: ………………………………………….</w:t>
      </w:r>
    </w:p>
    <w:p w:rsidR="000823CC" w:rsidRPr="00236E5D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>
        <w:rPr>
          <w:rStyle w:val="FontStyle30"/>
          <w:lang w:eastAsia="vi-VN"/>
        </w:rPr>
        <w:t>K</w:t>
      </w:r>
      <w:r w:rsidRPr="00236E5D">
        <w:rPr>
          <w:rStyle w:val="FontStyle30"/>
          <w:lang w:eastAsia="vi-VN"/>
        </w:rPr>
        <w:t xml:space="preserve">ế hoạch lưu trữ dữ liệu định kỳ: </w:t>
      </w:r>
      <w:r w:rsidRPr="00236E5D">
        <w:rPr>
          <w:rStyle w:val="FontStyle30"/>
          <w:lang w:eastAsia="vi-VN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ind w:firstLine="180"/>
        <w:rPr>
          <w:snapToGrid w:val="0"/>
          <w:szCs w:val="26"/>
        </w:rPr>
      </w:pPr>
      <w:r>
        <w:rPr>
          <w:snapToGrid w:val="0"/>
          <w:szCs w:val="26"/>
        </w:rPr>
        <w:t>Hàng ngày: ……………………………………………………….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tuần: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Hàng tháng</w:t>
      </w:r>
      <w:r w:rsidRPr="00031DC5">
        <w:rPr>
          <w:snapToGrid w:val="0"/>
          <w:szCs w:val="26"/>
        </w:rPr>
        <w:tab/>
      </w:r>
      <w:r>
        <w:rPr>
          <w:snapToGrid w:val="0"/>
          <w:szCs w:val="26"/>
        </w:rPr>
        <w:t>: ………………………………………………………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31DC5" w:rsidRDefault="000823CC" w:rsidP="000823CC">
      <w:pPr>
        <w:keepNext/>
        <w:keepLines/>
        <w:widowControl w:val="0"/>
        <w:spacing w:line="288" w:lineRule="auto"/>
        <w:rPr>
          <w:snapToGrid w:val="0"/>
          <w:szCs w:val="26"/>
        </w:rPr>
      </w:pPr>
      <w:r>
        <w:rPr>
          <w:snapToGrid w:val="0"/>
          <w:szCs w:val="26"/>
        </w:rPr>
        <w:t xml:space="preserve">    Hàng quý: ………………………………………………………..</w:t>
      </w:r>
      <w:r w:rsidRPr="00031DC5">
        <w:rPr>
          <w:snapToGrid w:val="0"/>
          <w:szCs w:val="26"/>
        </w:rPr>
        <w:tab/>
      </w:r>
      <w:r w:rsidRPr="00031DC5">
        <w:rPr>
          <w:snapToGrid w:val="0"/>
          <w:szCs w:val="26"/>
        </w:rPr>
        <w:tab/>
      </w:r>
    </w:p>
    <w:p w:rsidR="000823CC" w:rsidRPr="00073096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073096">
        <w:rPr>
          <w:rStyle w:val="FontStyle30"/>
          <w:b w:val="0"/>
          <w:lang w:eastAsia="vi-VN"/>
        </w:rPr>
        <w:t>Hệ thống máy trạm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Số lượng</w:t>
      </w:r>
      <w:r>
        <w:rPr>
          <w:rStyle w:val="FontStyle30"/>
          <w:lang w:eastAsia="vi-VN"/>
        </w:rPr>
        <w:t xml:space="preserve"> đơn vị trang bị</w:t>
      </w:r>
      <w:r w:rsidRPr="00900C4E">
        <w:rPr>
          <w:rStyle w:val="FontStyle30"/>
          <w:lang w:eastAsia="vi-VN"/>
        </w:rPr>
        <w:t xml:space="preserve"> phòng máy tính hiện có:</w:t>
      </w:r>
      <w:r>
        <w:rPr>
          <w:rStyle w:val="FontStyle30"/>
          <w:lang w:eastAsia="vi-VN"/>
        </w:rPr>
        <w:t>….. ……………</w:t>
      </w:r>
    </w:p>
    <w:tbl>
      <w:tblPr>
        <w:tblW w:w="9322" w:type="dxa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922"/>
        <w:gridCol w:w="3014"/>
        <w:gridCol w:w="1417"/>
        <w:gridCol w:w="1276"/>
        <w:gridCol w:w="2693"/>
      </w:tblGrid>
      <w:tr w:rsidR="000823CC" w:rsidRPr="00900C4E" w:rsidTr="00923275">
        <w:tc>
          <w:tcPr>
            <w:tcW w:w="922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3014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 xml:space="preserve">Đơn vị </w:t>
            </w:r>
          </w:p>
        </w:tc>
        <w:tc>
          <w:tcPr>
            <w:tcW w:w="1417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 xml:space="preserve">Số phòng </w:t>
            </w:r>
            <w:r>
              <w:rPr>
                <w:rStyle w:val="FontStyle30"/>
                <w:b/>
                <w:bCs/>
                <w:lang w:eastAsia="vi-VN"/>
              </w:rPr>
              <w:lastRenderedPageBreak/>
              <w:t>máy tín</w:t>
            </w:r>
            <w:r>
              <w:t xml:space="preserve"> máy)</w:t>
            </w:r>
          </w:p>
        </w:tc>
        <w:tc>
          <w:tcPr>
            <w:tcW w:w="1276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Số lượng</w:t>
            </w:r>
          </w:p>
          <w:p w:rsidR="000823CC" w:rsidRPr="00A30827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Cs/>
                <w:lang w:eastAsia="vi-VN"/>
              </w:rPr>
            </w:pPr>
            <w:r w:rsidRPr="00A30827">
              <w:rPr>
                <w:rStyle w:val="FontStyle30"/>
                <w:bCs/>
                <w:lang w:eastAsia="vi-VN"/>
              </w:rPr>
              <w:lastRenderedPageBreak/>
              <w:t>(máy tính để bàn +xách tay)</w:t>
            </w:r>
          </w:p>
        </w:tc>
        <w:tc>
          <w:tcPr>
            <w:tcW w:w="2693" w:type="dxa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 xml:space="preserve">Mục đích </w:t>
            </w:r>
          </w:p>
          <w:p w:rsidR="000823CC" w:rsidRPr="00900C4E" w:rsidRDefault="000823C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lastRenderedPageBreak/>
              <w:t>sử dụng hiện tại</w:t>
            </w:r>
          </w:p>
        </w:tc>
      </w:tr>
      <w:tr w:rsidR="000823CC" w:rsidRPr="00900C4E" w:rsidTr="00923275">
        <w:tc>
          <w:tcPr>
            <w:tcW w:w="922" w:type="dxa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0823CC" w:rsidRPr="00900C4E" w:rsidTr="00923275">
        <w:tc>
          <w:tcPr>
            <w:tcW w:w="922" w:type="dxa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3014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417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1276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2693" w:type="dxa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single" w:sz="8" w:space="0" w:color="9BBB59"/>
            </w:tcBorders>
          </w:tcPr>
          <w:p w:rsidR="000823CC" w:rsidRPr="00900C4E" w:rsidRDefault="000823C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Tỷ lệ máy tính được kết nối vào mạng LAN:……%.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00C4E">
        <w:rPr>
          <w:rStyle w:val="FontStyle30"/>
          <w:lang w:eastAsia="vi-VN"/>
        </w:rPr>
        <w:t>Tỷ lệ máy tính được kết nối Internet: ……%.</w:t>
      </w:r>
    </w:p>
    <w:p w:rsidR="000823CC" w:rsidRPr="00AE2347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AE2347">
        <w:rPr>
          <w:rStyle w:val="FontStyle30"/>
          <w:b w:val="0"/>
          <w:lang w:eastAsia="vi-VN"/>
        </w:rPr>
        <w:t xml:space="preserve"> Hệ thống làm mát, lưu điện UPS và hệ thống chống sét cho phòng máy chủ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lưu điện UPS: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>ơn vị đã được trang bị hệ thống máy phát điện riêng cho phòng máy chủ:</w:t>
      </w:r>
      <w:r w:rsidRPr="007524F8">
        <w:rPr>
          <w:rStyle w:val="FontStyle30"/>
          <w:lang w:eastAsia="vi-VN"/>
        </w:rPr>
        <w:t xml:space="preserve"> </w:t>
      </w:r>
      <w:r>
        <w:rPr>
          <w:rStyle w:val="FontStyle30"/>
          <w:lang w:eastAsia="vi-VN"/>
        </w:rPr>
        <w:t>……...</w:t>
      </w:r>
    </w:p>
    <w:p w:rsidR="000823CC" w:rsidRPr="00900C4E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szCs w:val="26"/>
        </w:rPr>
      </w:pPr>
      <w:r>
        <w:rPr>
          <w:rStyle w:val="FontStyle30"/>
          <w:lang w:eastAsia="vi-VN"/>
        </w:rPr>
        <w:t>Số đ</w:t>
      </w:r>
      <w:r w:rsidRPr="007524F8">
        <w:rPr>
          <w:rStyle w:val="FontStyle30"/>
          <w:lang w:eastAsia="vi-VN"/>
        </w:rPr>
        <w:t>ơn vị đã được trang bị hệ thống chống sét:</w:t>
      </w:r>
      <w:r>
        <w:rPr>
          <w:rStyle w:val="FontStyle30"/>
          <w:lang w:eastAsia="vi-VN"/>
        </w:rPr>
        <w:t>……………………………………….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color w:val="auto"/>
        </w:rPr>
      </w:pPr>
      <w:r w:rsidRPr="007524F8">
        <w:rPr>
          <w:rStyle w:val="FontStyle30"/>
          <w:lang w:eastAsia="vi-VN"/>
        </w:rPr>
        <w:t>Hệ thống phòng chống cháy nổ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Điều hòa nhiệt độ: 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Cảm biến khói: ……………………….</w:t>
      </w:r>
    </w:p>
    <w:p w:rsidR="000823CC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Khác (Cụ thể): ……………………….</w:t>
      </w:r>
    </w:p>
    <w:p w:rsid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894CCF">
        <w:rPr>
          <w:rStyle w:val="FontStyle30"/>
          <w:b w:val="0"/>
          <w:lang w:eastAsia="vi-VN"/>
        </w:rPr>
        <w:t>Hệ thống camera giám sát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Số đ</w:t>
      </w:r>
      <w:r w:rsidRPr="00900C4E">
        <w:rPr>
          <w:rStyle w:val="FontStyle30"/>
          <w:lang w:eastAsia="vi-VN"/>
        </w:rPr>
        <w:t xml:space="preserve">ơn vị đã được trang bị hệ thống </w:t>
      </w:r>
      <w:r>
        <w:rPr>
          <w:rStyle w:val="FontStyle30"/>
          <w:lang w:eastAsia="vi-VN"/>
        </w:rPr>
        <w:t>camera giám sát: ……………………………..</w:t>
      </w:r>
    </w:p>
    <w:p w:rsidR="000823CC" w:rsidRPr="007524F8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>
        <w:rPr>
          <w:rStyle w:val="FontStyle30"/>
          <w:lang w:eastAsia="vi-VN"/>
        </w:rPr>
        <w:t>Khả năng đáp ứng cả hệ thống camera giám sát đối với đơn vị: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Đáp ứng: …………………………….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 đáp ứng: ……………………..</w:t>
      </w:r>
    </w:p>
    <w:p w:rsidR="000823CC" w:rsidRDefault="000823CC" w:rsidP="000823CC">
      <w:pPr>
        <w:pStyle w:val="BodyText"/>
        <w:rPr>
          <w:lang w:eastAsia="vi-VN"/>
        </w:rPr>
      </w:pPr>
      <w:r>
        <w:rPr>
          <w:lang w:eastAsia="vi-VN"/>
        </w:rPr>
        <w:t xml:space="preserve">Kiến nghị khác </w:t>
      </w:r>
      <w:r w:rsidRPr="0038303F">
        <w:rPr>
          <w:i/>
          <w:lang w:eastAsia="vi-VN"/>
        </w:rPr>
        <w:t>(nếu có):</w:t>
      </w:r>
    </w:p>
    <w:p w:rsidR="000823CC" w:rsidRPr="00894CCF" w:rsidRDefault="000823CC" w:rsidP="000823CC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823CC" w:rsidRPr="000823CC" w:rsidRDefault="000823CC" w:rsidP="00A260B8">
      <w:pPr>
        <w:pStyle w:val="Heading3"/>
        <w:keepLines/>
        <w:numPr>
          <w:ilvl w:val="0"/>
          <w:numId w:val="23"/>
        </w:numPr>
        <w:ind w:left="270"/>
        <w:rPr>
          <w:rStyle w:val="FontStyle30"/>
          <w:b w:val="0"/>
          <w:lang w:eastAsia="vi-VN"/>
        </w:rPr>
      </w:pPr>
      <w:r w:rsidRPr="005A597F">
        <w:rPr>
          <w:rStyle w:val="FontStyle30"/>
          <w:b w:val="0"/>
          <w:lang w:eastAsia="vi-VN"/>
        </w:rPr>
        <w:lastRenderedPageBreak/>
        <w:t>Cán bộ CNTT chuyên trách</w:t>
      </w:r>
      <w:r>
        <w:rPr>
          <w:rStyle w:val="FontStyle30"/>
          <w:b w:val="0"/>
          <w:lang w:eastAsia="vi-VN"/>
        </w:rPr>
        <w:t xml:space="preserve"> </w:t>
      </w:r>
    </w:p>
    <w:p w:rsidR="000823CC" w:rsidRPr="00921521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921521">
        <w:rPr>
          <w:rStyle w:val="FontStyle30"/>
          <w:lang w:eastAsia="vi-VN"/>
        </w:rPr>
        <w:t xml:space="preserve">Đơn vị có cán bộ chuyên trách cho anh ninh mạng: </w:t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…………………………………………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napToGrid w:val="0"/>
          <w:szCs w:val="26"/>
        </w:rPr>
        <w:instrText xml:space="preserve"> FORMCHECKBOX </w:instrText>
      </w:r>
      <w:r>
        <w:rPr>
          <w:snapToGrid w:val="0"/>
          <w:szCs w:val="26"/>
        </w:rPr>
      </w:r>
      <w:r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…………………………………….</w:t>
      </w:r>
    </w:p>
    <w:p w:rsidR="000823CC" w:rsidRPr="005357A2" w:rsidRDefault="000823CC" w:rsidP="00A260B8">
      <w:pPr>
        <w:pStyle w:val="ListParagraph"/>
        <w:keepNext/>
        <w:keepLines/>
        <w:numPr>
          <w:ilvl w:val="0"/>
          <w:numId w:val="19"/>
        </w:numPr>
        <w:spacing w:line="312" w:lineRule="auto"/>
        <w:ind w:left="180"/>
        <w:rPr>
          <w:rStyle w:val="FontStyle30"/>
          <w:lang w:eastAsia="vi-VN"/>
        </w:rPr>
      </w:pPr>
      <w:r w:rsidRPr="005357A2">
        <w:rPr>
          <w:rStyle w:val="FontStyle30"/>
          <w:lang w:eastAsia="vi-VN"/>
        </w:rPr>
        <w:t xml:space="preserve">Đơn vị có cán bộ chuyên trách  quản trị hạ tầng mạng: </w:t>
      </w:r>
      <w:r w:rsidRPr="005357A2">
        <w:rPr>
          <w:rStyle w:val="FontStyle30"/>
          <w:lang w:eastAsia="vi-VN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Có: ………………………………………..</w:t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  <w:r w:rsidRPr="007524F8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szCs w:val="26"/>
        </w:rPr>
      </w:pPr>
      <w:r w:rsidRPr="005357A2">
        <w:rPr>
          <w:rStyle w:val="FontStyle30"/>
          <w:lang w:eastAsia="vi-VN"/>
        </w:rPr>
        <w:t xml:space="preserve">Đơn vị có thường xuyên cử cán bộ tham gia các khóa học chuyên sâu về quản trị hệ thống mạng hoặc an ninh bảo mật: </w:t>
      </w:r>
      <w:r w:rsidRPr="005357A2">
        <w:rPr>
          <w:rStyle w:val="FontStyle30"/>
          <w:lang w:eastAsia="vi-VN"/>
        </w:rPr>
        <w:tab/>
      </w:r>
      <w:r w:rsidRPr="005357A2">
        <w:rPr>
          <w:rStyle w:val="FontStyle30"/>
          <w:lang w:eastAsia="vi-VN"/>
        </w:rPr>
        <w:tab/>
      </w:r>
      <w:r w:rsidRPr="00900C4E">
        <w:rPr>
          <w:rStyle w:val="FontStyle30"/>
          <w:lang w:eastAsia="vi-VN"/>
        </w:rPr>
        <w:tab/>
      </w:r>
      <w:r w:rsidRPr="00A150A0">
        <w:rPr>
          <w:szCs w:val="26"/>
        </w:rPr>
        <w:t xml:space="preserve">⁪ </w:t>
      </w:r>
    </w:p>
    <w:p w:rsidR="000823CC" w:rsidRPr="00537A42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537A42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37A42">
        <w:rPr>
          <w:snapToGrid w:val="0"/>
          <w:szCs w:val="26"/>
        </w:rPr>
        <w:instrText xml:space="preserve"> FORMCHECKBOX </w:instrText>
      </w:r>
      <w:r w:rsidRPr="00537A42">
        <w:rPr>
          <w:snapToGrid w:val="0"/>
          <w:szCs w:val="26"/>
        </w:rPr>
      </w:r>
      <w:r w:rsidRPr="00537A42">
        <w:rPr>
          <w:snapToGrid w:val="0"/>
          <w:szCs w:val="26"/>
        </w:rPr>
        <w:fldChar w:fldCharType="end"/>
      </w:r>
      <w:r w:rsidRPr="00537A42">
        <w:rPr>
          <w:snapToGrid w:val="0"/>
          <w:szCs w:val="26"/>
        </w:rPr>
        <w:t xml:space="preserve"> Có</w:t>
      </w:r>
      <w:r>
        <w:rPr>
          <w:snapToGrid w:val="0"/>
          <w:szCs w:val="26"/>
        </w:rPr>
        <w:t>: ………………………………………..</w:t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  <w:r w:rsidRPr="00537A42">
        <w:rPr>
          <w:snapToGrid w:val="0"/>
          <w:szCs w:val="26"/>
        </w:rPr>
        <w:tab/>
      </w:r>
    </w:p>
    <w:p w:rsidR="000823CC" w:rsidRPr="007524F8" w:rsidRDefault="000823CC" w:rsidP="000823CC">
      <w:pPr>
        <w:pStyle w:val="ListParagraph"/>
        <w:keepNext/>
        <w:keepLines/>
        <w:widowControl w:val="0"/>
        <w:spacing w:line="288" w:lineRule="auto"/>
        <w:ind w:left="450" w:firstLine="0"/>
        <w:rPr>
          <w:snapToGrid w:val="0"/>
          <w:szCs w:val="26"/>
        </w:rPr>
      </w:pPr>
      <w:r w:rsidRPr="007524F8">
        <w:rPr>
          <w:snapToGrid w:val="0"/>
          <w:szCs w:val="26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7524F8">
        <w:rPr>
          <w:snapToGrid w:val="0"/>
          <w:szCs w:val="26"/>
        </w:rPr>
        <w:instrText xml:space="preserve"> FORMCHECKBOX </w:instrText>
      </w:r>
      <w:r w:rsidRPr="007524F8">
        <w:rPr>
          <w:snapToGrid w:val="0"/>
          <w:szCs w:val="26"/>
        </w:rPr>
      </w:r>
      <w:r w:rsidRPr="007524F8">
        <w:rPr>
          <w:snapToGrid w:val="0"/>
          <w:szCs w:val="26"/>
        </w:rPr>
        <w:fldChar w:fldCharType="end"/>
      </w:r>
      <w:r w:rsidRPr="007524F8">
        <w:rPr>
          <w:snapToGrid w:val="0"/>
          <w:szCs w:val="26"/>
        </w:rPr>
        <w:t xml:space="preserve"> </w:t>
      </w:r>
      <w:r>
        <w:rPr>
          <w:snapToGrid w:val="0"/>
          <w:szCs w:val="26"/>
        </w:rPr>
        <w:t>Không: ……………………………………</w:t>
      </w:r>
    </w:p>
    <w:p w:rsidR="000823CC" w:rsidRPr="00A150A0" w:rsidRDefault="000823CC" w:rsidP="00A260B8">
      <w:pPr>
        <w:pStyle w:val="ListParagraph"/>
        <w:keepNext/>
        <w:keepLines/>
        <w:numPr>
          <w:ilvl w:val="0"/>
          <w:numId w:val="20"/>
        </w:numPr>
        <w:spacing w:line="312" w:lineRule="auto"/>
        <w:ind w:left="180"/>
        <w:rPr>
          <w:rStyle w:val="FontStyle30"/>
          <w:lang w:eastAsia="vi-VN"/>
        </w:rPr>
      </w:pPr>
      <w:r w:rsidRPr="00A150A0">
        <w:rPr>
          <w:rStyle w:val="FontStyle30"/>
          <w:lang w:eastAsia="vi-VN"/>
        </w:rPr>
        <w:t xml:space="preserve">Thống kê về cán bộ </w:t>
      </w:r>
      <w:r w:rsidRPr="00B778C1">
        <w:rPr>
          <w:rStyle w:val="FontStyle30"/>
          <w:lang w:eastAsia="vi-VN"/>
        </w:rPr>
        <w:t xml:space="preserve">chuyên trách CNTT của đơn vị (phòng/ tổ CNTT) thuộc hệ thống CNTT của các </w:t>
      </w:r>
      <w:r w:rsidR="00B778C1">
        <w:rPr>
          <w:rStyle w:val="FontStyle30"/>
          <w:lang w:eastAsia="vi-VN"/>
        </w:rPr>
        <w:t>Trường học</w:t>
      </w:r>
    </w:p>
    <w:tbl>
      <w:tblPr>
        <w:tblW w:w="0" w:type="auto"/>
        <w:tbl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single" w:sz="8" w:space="0" w:color="9BBB59"/>
          <w:insideV w:val="single" w:sz="8" w:space="0" w:color="9BBB59"/>
        </w:tblBorders>
        <w:tblLook w:val="04A0" w:firstRow="1" w:lastRow="0" w:firstColumn="1" w:lastColumn="0" w:noHBand="0" w:noVBand="1"/>
      </w:tblPr>
      <w:tblGrid>
        <w:gridCol w:w="708"/>
        <w:gridCol w:w="1359"/>
        <w:gridCol w:w="1105"/>
        <w:gridCol w:w="2871"/>
        <w:gridCol w:w="1116"/>
        <w:gridCol w:w="2120"/>
      </w:tblGrid>
      <w:tr w:rsidR="00B579FC" w:rsidRPr="00900C4E" w:rsidTr="00923275"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STT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Tên trường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>
              <w:rPr>
                <w:rStyle w:val="FontStyle30"/>
                <w:b/>
                <w:bCs/>
                <w:lang w:eastAsia="vi-VN"/>
              </w:rPr>
              <w:t>Số cán bộ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Chức vụ/ Mảng việc được giao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  <w:vAlign w:val="center"/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Trình độ</w:t>
            </w:r>
          </w:p>
        </w:tc>
        <w:tc>
          <w:tcPr>
            <w:tcW w:w="0" w:type="auto"/>
            <w:tcBorders>
              <w:top w:val="single" w:sz="8" w:space="0" w:color="9BBB59"/>
              <w:left w:val="single" w:sz="8" w:space="0" w:color="9BBB59"/>
              <w:bottom w:val="single" w:sz="18" w:space="0" w:color="9BBB59"/>
              <w:right w:val="single" w:sz="8" w:space="0" w:color="9BBB59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jc w:val="center"/>
              <w:rPr>
                <w:rStyle w:val="FontStyle30"/>
                <w:b/>
                <w:bCs/>
                <w:lang w:eastAsia="vi-VN"/>
              </w:rPr>
            </w:pPr>
            <w:r w:rsidRPr="00900C4E">
              <w:rPr>
                <w:rStyle w:val="FontStyle30"/>
                <w:b/>
                <w:bCs/>
                <w:lang w:eastAsia="vi-VN"/>
              </w:rPr>
              <w:t>Chứng chỉ nghiệp vụ</w:t>
            </w:r>
          </w:p>
        </w:tc>
      </w:tr>
      <w:tr w:rsidR="00B579FC" w:rsidRPr="00900C4E" w:rsidTr="00923275">
        <w:tc>
          <w:tcPr>
            <w:tcW w:w="0" w:type="auto"/>
            <w:tcBorders>
              <w:top w:val="single" w:sz="18" w:space="0" w:color="9BBB59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single" w:sz="18" w:space="0" w:color="9BBB59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  <w:tr w:rsidR="00B579FC" w:rsidRPr="00900C4E" w:rsidTr="00923275">
        <w:tc>
          <w:tcPr>
            <w:tcW w:w="0" w:type="auto"/>
            <w:tcBorders>
              <w:top w:val="dotted" w:sz="4" w:space="0" w:color="auto"/>
              <w:left w:val="single" w:sz="8" w:space="0" w:color="9BBB59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b/>
                <w:bCs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  <w:tc>
          <w:tcPr>
            <w:tcW w:w="0" w:type="auto"/>
            <w:tcBorders>
              <w:top w:val="dotted" w:sz="4" w:space="0" w:color="auto"/>
              <w:left w:val="dotted" w:sz="4" w:space="0" w:color="auto"/>
              <w:bottom w:val="single" w:sz="8" w:space="0" w:color="9BBB59"/>
              <w:right w:val="dotted" w:sz="4" w:space="0" w:color="auto"/>
            </w:tcBorders>
          </w:tcPr>
          <w:p w:rsidR="00B579FC" w:rsidRPr="00900C4E" w:rsidRDefault="00B579FC" w:rsidP="00923275">
            <w:pPr>
              <w:keepNext/>
              <w:keepLines/>
              <w:spacing w:line="312" w:lineRule="auto"/>
              <w:rPr>
                <w:rStyle w:val="FontStyle30"/>
                <w:lang w:eastAsia="vi-VN"/>
              </w:rPr>
            </w:pPr>
          </w:p>
        </w:tc>
      </w:tr>
    </w:tbl>
    <w:p w:rsidR="00A322FA" w:rsidRPr="00900C4E" w:rsidRDefault="00A322FA" w:rsidP="00A322FA">
      <w:pPr>
        <w:pStyle w:val="Heading1"/>
        <w:keepLines/>
        <w:widowControl w:val="0"/>
        <w:ind w:left="0" w:firstLine="0"/>
        <w:rPr>
          <w:sz w:val="26"/>
          <w:szCs w:val="26"/>
        </w:rPr>
      </w:pPr>
      <w:r w:rsidRPr="00900C4E">
        <w:rPr>
          <w:sz w:val="26"/>
          <w:szCs w:val="26"/>
        </w:rPr>
        <w:t>KHẢO</w:t>
      </w:r>
      <w:r>
        <w:rPr>
          <w:sz w:val="26"/>
          <w:szCs w:val="26"/>
        </w:rPr>
        <w:t xml:space="preserve"> SÁT CHỨC NĂNG</w:t>
      </w:r>
      <w:r w:rsidR="00E63BBD">
        <w:rPr>
          <w:sz w:val="26"/>
          <w:szCs w:val="26"/>
        </w:rPr>
        <w:t>, CƠ CẤU TỔ CHỨC</w:t>
      </w:r>
      <w:r>
        <w:rPr>
          <w:sz w:val="26"/>
          <w:szCs w:val="26"/>
        </w:rPr>
        <w:t xml:space="preserve"> CỦA PHÒNG QUẢN LÝ – ĐIỀU HÀNH GIÁO DỤC HIỆN TẠI</w:t>
      </w:r>
    </w:p>
    <w:p w:rsidR="00080029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tại của Sở </w:t>
      </w:r>
      <w:r w:rsidR="002C16D3">
        <w:rPr>
          <w:rStyle w:val="FontStyle30"/>
          <w:b w:val="0"/>
          <w:lang w:eastAsia="vi-VN"/>
        </w:rPr>
        <w:t>Lao Động Thương Binh Xã Hội</w:t>
      </w:r>
      <w:r>
        <w:rPr>
          <w:rStyle w:val="FontStyle30"/>
          <w:b w:val="0"/>
          <w:lang w:eastAsia="vi-VN"/>
        </w:rPr>
        <w:t>: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lastRenderedPageBreak/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</w:t>
      </w:r>
      <w:r w:rsidR="00BD29EF">
        <w:rPr>
          <w:rStyle w:val="FontStyle30"/>
          <w:b w:val="0"/>
          <w:lang w:eastAsia="vi-VN"/>
        </w:rPr>
        <w:t>p Phòng dạy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Default="00A322FA" w:rsidP="00A322FA">
      <w:pPr>
        <w:pStyle w:val="Heading3"/>
        <w:ind w:left="0" w:firstLine="0"/>
        <w:rPr>
          <w:rStyle w:val="FontStyle30"/>
          <w:b w:val="0"/>
          <w:lang w:eastAsia="vi-VN"/>
        </w:rPr>
      </w:pPr>
      <w:r w:rsidRPr="00A322FA">
        <w:rPr>
          <w:rStyle w:val="FontStyle30"/>
          <w:b w:val="0"/>
          <w:lang w:eastAsia="vi-VN"/>
        </w:rPr>
        <w:t>Giới thiệu chức năng</w:t>
      </w:r>
      <w:r>
        <w:rPr>
          <w:rStyle w:val="FontStyle30"/>
          <w:b w:val="0"/>
          <w:lang w:eastAsia="vi-VN"/>
        </w:rPr>
        <w:t>, cơ cấu tổ chức</w:t>
      </w:r>
      <w:r w:rsidRPr="00A322FA">
        <w:rPr>
          <w:rStyle w:val="FontStyle30"/>
          <w:b w:val="0"/>
          <w:lang w:eastAsia="vi-VN"/>
        </w:rPr>
        <w:t xml:space="preserve"> của phòng (hoặc bộ phận) quản lý – điều hành giáo dục hiện tạ</w:t>
      </w:r>
      <w:r>
        <w:rPr>
          <w:rStyle w:val="FontStyle30"/>
          <w:b w:val="0"/>
          <w:lang w:eastAsia="vi-VN"/>
        </w:rPr>
        <w:t>i cấp Trườ</w:t>
      </w:r>
      <w:r w:rsidR="00BD29EF">
        <w:rPr>
          <w:rStyle w:val="FontStyle30"/>
          <w:b w:val="0"/>
          <w:lang w:eastAsia="vi-VN"/>
        </w:rPr>
        <w:t>ng nghề</w:t>
      </w:r>
    </w:p>
    <w:p w:rsidR="00A322FA" w:rsidRPr="00A322FA" w:rsidRDefault="00A322FA" w:rsidP="00A322FA">
      <w:pPr>
        <w:pStyle w:val="BodyText"/>
        <w:ind w:firstLine="0"/>
        <w:rPr>
          <w:lang w:eastAsia="vi-VN"/>
        </w:rPr>
      </w:pPr>
      <w:r>
        <w:rPr>
          <w:lang w:eastAsia="vi-V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…</w:t>
      </w:r>
    </w:p>
    <w:p w:rsidR="00A322FA" w:rsidRPr="00A322FA" w:rsidRDefault="00A322FA" w:rsidP="00A322FA">
      <w:pPr>
        <w:pStyle w:val="BodyText"/>
        <w:rPr>
          <w:lang w:eastAsia="vi-VN"/>
        </w:rPr>
      </w:pPr>
    </w:p>
    <w:p w:rsidR="00A322FA" w:rsidRPr="00A322FA" w:rsidRDefault="00A322FA" w:rsidP="00A322FA">
      <w:pPr>
        <w:pStyle w:val="BodyText"/>
        <w:rPr>
          <w:lang w:eastAsia="vi-VN"/>
        </w:rPr>
      </w:pPr>
    </w:p>
    <w:sectPr w:rsidR="00A322FA" w:rsidRPr="00A322FA" w:rsidSect="00CF53CC">
      <w:headerReference w:type="default" r:id="rId9"/>
      <w:footerReference w:type="even" r:id="rId10"/>
      <w:footerReference w:type="default" r:id="rId11"/>
      <w:pgSz w:w="11907" w:h="16840" w:code="9"/>
      <w:pgMar w:top="1134" w:right="1134" w:bottom="1134" w:left="171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6D0" w:rsidRDefault="00A876D0">
      <w:r>
        <w:separator/>
      </w:r>
    </w:p>
  </w:endnote>
  <w:endnote w:type="continuationSeparator" w:id="0">
    <w:p w:rsidR="00A876D0" w:rsidRDefault="00A876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7F0" w:rsidRDefault="004937F0" w:rsidP="0080258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7F0" w:rsidRDefault="004937F0" w:rsidP="00E76299">
    <w:pPr>
      <w:pStyle w:val="Footer"/>
      <w:jc w:val="right"/>
    </w:pPr>
    <w:r>
      <w:rPr>
        <w:rStyle w:val="PageNumber"/>
      </w:rPr>
      <w:t>Trang</w:t>
    </w:r>
    <w:r w:rsidRPr="00304D21">
      <w:rPr>
        <w:rStyle w:val="PageNumber"/>
      </w:rPr>
      <w:t xml:space="preserve"> 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PAGE </w:instrText>
    </w:r>
    <w:r w:rsidRPr="00304D21">
      <w:rPr>
        <w:rStyle w:val="PageNumber"/>
      </w:rPr>
      <w:fldChar w:fldCharType="separate"/>
    </w:r>
    <w:r w:rsidR="00EC6FD2">
      <w:rPr>
        <w:rStyle w:val="PageNumber"/>
        <w:noProof/>
      </w:rPr>
      <w:t>6</w:t>
    </w:r>
    <w:r w:rsidRPr="00304D21">
      <w:rPr>
        <w:rStyle w:val="PageNumber"/>
      </w:rPr>
      <w:fldChar w:fldCharType="end"/>
    </w:r>
    <w:r>
      <w:rPr>
        <w:rStyle w:val="PageNumber"/>
      </w:rPr>
      <w:t>/</w:t>
    </w:r>
    <w:r w:rsidRPr="00304D21">
      <w:rPr>
        <w:rStyle w:val="PageNumber"/>
      </w:rPr>
      <w:fldChar w:fldCharType="begin"/>
    </w:r>
    <w:r w:rsidRPr="00304D21">
      <w:rPr>
        <w:rStyle w:val="PageNumber"/>
      </w:rPr>
      <w:instrText xml:space="preserve"> NUMPAGES </w:instrText>
    </w:r>
    <w:r w:rsidRPr="00304D21">
      <w:rPr>
        <w:rStyle w:val="PageNumber"/>
      </w:rPr>
      <w:fldChar w:fldCharType="separate"/>
    </w:r>
    <w:r w:rsidR="00EC6FD2">
      <w:rPr>
        <w:rStyle w:val="PageNumber"/>
        <w:noProof/>
      </w:rPr>
      <w:t>23</w:t>
    </w:r>
    <w:r w:rsidRPr="00304D21">
      <w:rPr>
        <w:rStyle w:val="PageNumber"/>
      </w:rPr>
      <w:fldChar w:fldCharType="end"/>
    </w:r>
  </w:p>
  <w:p w:rsidR="004937F0" w:rsidRDefault="004937F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6D0" w:rsidRDefault="00A876D0">
      <w:r>
        <w:separator/>
      </w:r>
    </w:p>
  </w:footnote>
  <w:footnote w:type="continuationSeparator" w:id="0">
    <w:p w:rsidR="00A876D0" w:rsidRDefault="00A876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7F0" w:rsidRPr="009C64FF" w:rsidRDefault="004937F0">
    <w:pPr>
      <w:pStyle w:val="Header"/>
      <w:rPr>
        <w:i/>
      </w:rPr>
    </w:pPr>
    <w:r w:rsidRPr="009C64FF">
      <w:rPr>
        <w:i/>
      </w:rPr>
      <w:t>Phiếu khảo sát dự án “</w:t>
    </w:r>
    <w:r>
      <w:rPr>
        <w:i/>
      </w:rPr>
      <w:t>Giải pháp đồng bộ xây dựng trung tâm điều hành và trường nghề thông minh, đáp ứng nhu cầu xã hội của Thành Phố Hồ Chí Minh”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1.25pt;height:11.25pt" o:bullet="t">
        <v:imagedata r:id="rId1" o:title="msoDB62"/>
      </v:shape>
    </w:pict>
  </w:numPicBullet>
  <w:abstractNum w:abstractNumId="0">
    <w:nsid w:val="05E66CCF"/>
    <w:multiLevelType w:val="hybridMultilevel"/>
    <w:tmpl w:val="1CAAF2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701A70"/>
    <w:multiLevelType w:val="hybridMultilevel"/>
    <w:tmpl w:val="E4367708"/>
    <w:lvl w:ilvl="0" w:tplc="D0D8904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12B841D5"/>
    <w:multiLevelType w:val="singleLevel"/>
    <w:tmpl w:val="8AD4866A"/>
    <w:lvl w:ilvl="0">
      <w:start w:val="1"/>
      <w:numFmt w:val="decimal"/>
      <w:pStyle w:val="Reference"/>
      <w:lvlText w:val="[R%1]"/>
      <w:lvlJc w:val="left"/>
      <w:pPr>
        <w:tabs>
          <w:tab w:val="num" w:pos="1004"/>
        </w:tabs>
        <w:ind w:left="1004" w:hanging="720"/>
      </w:pPr>
      <w:rPr>
        <w:rFonts w:hint="default"/>
      </w:rPr>
    </w:lvl>
  </w:abstractNum>
  <w:abstractNum w:abstractNumId="3">
    <w:nsid w:val="13E73029"/>
    <w:multiLevelType w:val="multilevel"/>
    <w:tmpl w:val="5538B984"/>
    <w:lvl w:ilvl="0">
      <w:start w:val="1"/>
      <w:numFmt w:val="upperLetter"/>
      <w:pStyle w:val="Annex1"/>
      <w:suff w:val="space"/>
      <w:lvlText w:val="Phụ lục 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Annex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nnex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4">
    <w:nsid w:val="19EC389B"/>
    <w:multiLevelType w:val="hybridMultilevel"/>
    <w:tmpl w:val="A0E2717A"/>
    <w:lvl w:ilvl="0" w:tplc="0409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F05420"/>
    <w:multiLevelType w:val="multilevel"/>
    <w:tmpl w:val="4FF26146"/>
    <w:lvl w:ilvl="0">
      <w:start w:val="1"/>
      <w:numFmt w:val="bullet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1">
      <w:start w:val="1"/>
      <w:numFmt w:val="bullet"/>
      <w:lvlRestart w:val="0"/>
      <w:pStyle w:val="ListBullet"/>
      <w:lvlText w:val=""/>
      <w:lvlJc w:val="left"/>
      <w:pPr>
        <w:tabs>
          <w:tab w:val="num" w:pos="357"/>
        </w:tabs>
        <w:ind w:left="720" w:hanging="363"/>
      </w:pPr>
      <w:rPr>
        <w:rFonts w:ascii="Wingdings" w:hAnsi="Wingdings" w:hint="default"/>
      </w:rPr>
    </w:lvl>
    <w:lvl w:ilvl="2">
      <w:start w:val="1"/>
      <w:numFmt w:val="bullet"/>
      <w:pStyle w:val="ListBullet2"/>
      <w:lvlText w:val=""/>
      <w:lvlJc w:val="left"/>
      <w:pPr>
        <w:tabs>
          <w:tab w:val="num" w:pos="720"/>
        </w:tabs>
        <w:ind w:left="1077" w:hanging="357"/>
      </w:pPr>
      <w:rPr>
        <w:rFonts w:ascii="Wingdings" w:hAnsi="Wingdings" w:hint="default"/>
      </w:rPr>
    </w:lvl>
    <w:lvl w:ilvl="3">
      <w:start w:val="1"/>
      <w:numFmt w:val="bullet"/>
      <w:pStyle w:val="ListBullet3"/>
      <w:lvlText w:val=""/>
      <w:lvlJc w:val="left"/>
      <w:pPr>
        <w:tabs>
          <w:tab w:val="num" w:pos="1077"/>
        </w:tabs>
        <w:ind w:left="1440" w:hanging="363"/>
      </w:pPr>
      <w:rPr>
        <w:rFonts w:ascii="Wingdings 2" w:hAnsi="Wingdings 2" w:hint="default"/>
      </w:rPr>
    </w:lvl>
    <w:lvl w:ilvl="4">
      <w:start w:val="1"/>
      <w:numFmt w:val="bullet"/>
      <w:pStyle w:val="ListBullet4"/>
      <w:lvlText w:val="o"/>
      <w:lvlJc w:val="left"/>
      <w:pPr>
        <w:tabs>
          <w:tab w:val="num" w:pos="1440"/>
        </w:tabs>
        <w:ind w:left="1797" w:hanging="357"/>
      </w:pPr>
      <w:rPr>
        <w:rFonts w:ascii="Courier New" w:hAnsi="Courier New" w:hint="default"/>
      </w:rPr>
    </w:lvl>
    <w:lvl w:ilvl="5">
      <w:start w:val="1"/>
      <w:numFmt w:val="bullet"/>
      <w:pStyle w:val="ListBullet5"/>
      <w:lvlText w:val="-"/>
      <w:lvlJc w:val="left"/>
      <w:pPr>
        <w:tabs>
          <w:tab w:val="num" w:pos="1797"/>
        </w:tabs>
        <w:ind w:left="2160" w:hanging="363"/>
      </w:pPr>
      <w:rPr>
        <w:rFonts w:ascii="Courier New" w:hAnsi="Courier New" w:hint="default"/>
      </w:rPr>
    </w:lvl>
    <w:lvl w:ilvl="6">
      <w:start w:val="1"/>
      <w:numFmt w:val="bullet"/>
      <w:lvlText w:val="-"/>
      <w:lvlJc w:val="left"/>
      <w:pPr>
        <w:tabs>
          <w:tab w:val="num" w:pos="2160"/>
        </w:tabs>
        <w:ind w:left="2517" w:hanging="357"/>
      </w:pPr>
      <w:rPr>
        <w:rFonts w:ascii="Courier New" w:hAnsi="Courier New" w:hint="default"/>
      </w:rPr>
    </w:lvl>
    <w:lvl w:ilvl="7">
      <w:start w:val="1"/>
      <w:numFmt w:val="decimal"/>
      <w:lvlText w:val="%2.%3.%4.%5.%6.%7.%8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decimal"/>
      <w:lvlText w:val="%2.%3.%4.%5.%6.%7.%9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6">
    <w:nsid w:val="268A47F2"/>
    <w:multiLevelType w:val="hybridMultilevel"/>
    <w:tmpl w:val="F2DED44A"/>
    <w:lvl w:ilvl="0" w:tplc="7CA2DA30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7">
    <w:nsid w:val="283706AD"/>
    <w:multiLevelType w:val="hybridMultilevel"/>
    <w:tmpl w:val="99B2B440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8C009E3"/>
    <w:multiLevelType w:val="hybridMultilevel"/>
    <w:tmpl w:val="1358552C"/>
    <w:lvl w:ilvl="0" w:tplc="CDEC71A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9">
    <w:nsid w:val="2BF22981"/>
    <w:multiLevelType w:val="hybridMultilevel"/>
    <w:tmpl w:val="A2121004"/>
    <w:lvl w:ilvl="0" w:tplc="839CA1D2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>
    <w:nsid w:val="2D9975B5"/>
    <w:multiLevelType w:val="hybridMultilevel"/>
    <w:tmpl w:val="DA84A3DE"/>
    <w:lvl w:ilvl="0" w:tplc="76FAB74E">
      <w:start w:val="1"/>
      <w:numFmt w:val="bullet"/>
      <w:pStyle w:val="ListDash"/>
      <w:lvlText w:val="–"/>
      <w:lvlJc w:val="left"/>
      <w:pPr>
        <w:tabs>
          <w:tab w:val="num" w:pos="357"/>
        </w:tabs>
        <w:ind w:left="720" w:hanging="363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4A00C99"/>
    <w:multiLevelType w:val="hybridMultilevel"/>
    <w:tmpl w:val="E61EA1B0"/>
    <w:lvl w:ilvl="0" w:tplc="C02605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2">
    <w:nsid w:val="375D3A6F"/>
    <w:multiLevelType w:val="multilevel"/>
    <w:tmpl w:val="E3CC944A"/>
    <w:lvl w:ilvl="0">
      <w:start w:val="1"/>
      <w:numFmt w:val="decimal"/>
      <w:pStyle w:val="TableNumber"/>
      <w:suff w:val="space"/>
      <w:lvlText w:val="%1."/>
      <w:lvlJc w:val="left"/>
      <w:pPr>
        <w:ind w:left="284" w:hanging="284"/>
      </w:pPr>
      <w:rPr>
        <w:rFonts w:ascii="Times New Roman" w:hAnsi="Times New Roman" w:hint="default"/>
        <w:sz w:val="24"/>
        <w:szCs w:val="24"/>
      </w:rPr>
    </w:lvl>
    <w:lvl w:ilvl="1">
      <w:start w:val="1"/>
      <w:numFmt w:val="lowerLetter"/>
      <w:suff w:val="space"/>
      <w:lvlText w:val="%2."/>
      <w:lvlJc w:val="left"/>
      <w:pPr>
        <w:ind w:left="567" w:hanging="283"/>
      </w:pPr>
      <w:rPr>
        <w:rFonts w:hint="default"/>
      </w:rPr>
    </w:lvl>
    <w:lvl w:ilvl="2">
      <w:start w:val="1"/>
      <w:numFmt w:val="lowerRoman"/>
      <w:suff w:val="space"/>
      <w:lvlText w:val="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3">
    <w:nsid w:val="3AA03D8E"/>
    <w:multiLevelType w:val="hybridMultilevel"/>
    <w:tmpl w:val="CBAE7870"/>
    <w:lvl w:ilvl="0" w:tplc="CD409534">
      <w:start w:val="1"/>
      <w:numFmt w:val="bullet"/>
      <w:pStyle w:val="tvs01"/>
      <w:lvlText w:val=""/>
      <w:lvlJc w:val="left"/>
      <w:pPr>
        <w:ind w:left="720" w:hanging="360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CD91283"/>
    <w:multiLevelType w:val="multilevel"/>
    <w:tmpl w:val="8D8CDED8"/>
    <w:lvl w:ilvl="0">
      <w:start w:val="1"/>
      <w:numFmt w:val="decimal"/>
      <w:pStyle w:val="List"/>
      <w:lvlText w:val="%1"/>
      <w:lvlJc w:val="left"/>
      <w:pPr>
        <w:tabs>
          <w:tab w:val="num" w:pos="357"/>
        </w:tabs>
        <w:ind w:left="720" w:hanging="363"/>
      </w:pPr>
      <w:rPr>
        <w:rFonts w:hint="default"/>
      </w:rPr>
    </w:lvl>
    <w:lvl w:ilvl="1">
      <w:start w:val="1"/>
      <w:numFmt w:val="decimal"/>
      <w:pStyle w:val="List"/>
      <w:suff w:val="space"/>
      <w:lvlText w:val="%2."/>
      <w:lvlJc w:val="left"/>
      <w:pPr>
        <w:ind w:left="720" w:hanging="363"/>
      </w:pPr>
      <w:rPr>
        <w:rFonts w:hint="default"/>
      </w:rPr>
    </w:lvl>
    <w:lvl w:ilvl="2">
      <w:start w:val="1"/>
      <w:numFmt w:val="lowerLetter"/>
      <w:pStyle w:val="List2"/>
      <w:suff w:val="space"/>
      <w:lvlText w:val="%3."/>
      <w:lvlJc w:val="left"/>
      <w:pPr>
        <w:ind w:left="1077" w:hanging="357"/>
      </w:pPr>
      <w:rPr>
        <w:rFonts w:hint="default"/>
      </w:rPr>
    </w:lvl>
    <w:lvl w:ilvl="3">
      <w:start w:val="1"/>
      <w:numFmt w:val="lowerRoman"/>
      <w:pStyle w:val="List3"/>
      <w:suff w:val="space"/>
      <w:lvlText w:val="%4."/>
      <w:lvlJc w:val="left"/>
      <w:pPr>
        <w:ind w:left="1440" w:hanging="363"/>
      </w:pPr>
      <w:rPr>
        <w:rFonts w:hint="default"/>
      </w:rPr>
    </w:lvl>
    <w:lvl w:ilvl="4">
      <w:start w:val="1"/>
      <w:numFmt w:val="lowerLetter"/>
      <w:pStyle w:val="List4"/>
      <w:suff w:val="space"/>
      <w:lvlText w:val="(%5)"/>
      <w:lvlJc w:val="left"/>
      <w:pPr>
        <w:ind w:left="1797" w:hanging="357"/>
      </w:pPr>
      <w:rPr>
        <w:rFonts w:hint="default"/>
      </w:rPr>
    </w:lvl>
    <w:lvl w:ilvl="5">
      <w:start w:val="1"/>
      <w:numFmt w:val="lowerRoman"/>
      <w:pStyle w:val="List5"/>
      <w:suff w:val="space"/>
      <w:lvlText w:val="(%6)"/>
      <w:lvlJc w:val="left"/>
      <w:pPr>
        <w:ind w:left="2160" w:hanging="36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160"/>
        </w:tabs>
        <w:ind w:left="2517" w:hanging="35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17"/>
        </w:tabs>
        <w:ind w:left="2880" w:hanging="36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880"/>
        </w:tabs>
        <w:ind w:left="3238" w:hanging="358"/>
      </w:pPr>
      <w:rPr>
        <w:rFonts w:hint="default"/>
      </w:rPr>
    </w:lvl>
  </w:abstractNum>
  <w:abstractNum w:abstractNumId="15">
    <w:nsid w:val="42BF57F7"/>
    <w:multiLevelType w:val="singleLevel"/>
    <w:tmpl w:val="65F27F34"/>
    <w:lvl w:ilvl="0">
      <w:start w:val="1"/>
      <w:numFmt w:val="none"/>
      <w:pStyle w:val="Note"/>
      <w:lvlText w:val="CHÚ Ý -"/>
      <w:lvlJc w:val="left"/>
      <w:pPr>
        <w:tabs>
          <w:tab w:val="num" w:pos="357"/>
        </w:tabs>
        <w:ind w:left="357" w:firstLine="0"/>
      </w:pPr>
      <w:rPr>
        <w:rFonts w:hint="default"/>
        <w:b/>
        <w:i w:val="0"/>
      </w:rPr>
    </w:lvl>
  </w:abstractNum>
  <w:abstractNum w:abstractNumId="16">
    <w:nsid w:val="451575C0"/>
    <w:multiLevelType w:val="hybridMultilevel"/>
    <w:tmpl w:val="27EE2C34"/>
    <w:lvl w:ilvl="0" w:tplc="FFFFFFFF">
      <w:start w:val="1"/>
      <w:numFmt w:val="bullet"/>
      <w:pStyle w:val="gian2"/>
      <w:lvlText w:val=""/>
      <w:lvlJc w:val="left"/>
      <w:pPr>
        <w:ind w:left="880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1965" w:hanging="885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FFFFFFFF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Symbol" w:eastAsia="Times New Roman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6A99458D"/>
    <w:multiLevelType w:val="hybridMultilevel"/>
    <w:tmpl w:val="1FA20B60"/>
    <w:lvl w:ilvl="0" w:tplc="EA741398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>
    <w:nsid w:val="6D9E1B4E"/>
    <w:multiLevelType w:val="hybridMultilevel"/>
    <w:tmpl w:val="4DAC2292"/>
    <w:lvl w:ilvl="0" w:tplc="04090007">
      <w:start w:val="1"/>
      <w:numFmt w:val="bullet"/>
      <w:lvlText w:val=""/>
      <w:lvlPicBulletId w:val="0"/>
      <w:lvlJc w:val="left"/>
      <w:pPr>
        <w:ind w:left="6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9">
    <w:nsid w:val="724A4287"/>
    <w:multiLevelType w:val="hybridMultilevel"/>
    <w:tmpl w:val="8F86A794"/>
    <w:lvl w:ilvl="0" w:tplc="180618E6">
      <w:start w:val="1"/>
      <w:numFmt w:val="upperLetter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0">
    <w:nsid w:val="73B64CF6"/>
    <w:multiLevelType w:val="hybridMultilevel"/>
    <w:tmpl w:val="FFB6A148"/>
    <w:lvl w:ilvl="0" w:tplc="FDF6667A">
      <w:start w:val="1"/>
      <w:numFmt w:val="bullet"/>
      <w:pStyle w:val="tvs03"/>
      <w:lvlText w:val=""/>
      <w:lvlJc w:val="left"/>
      <w:pPr>
        <w:ind w:left="900" w:hanging="360"/>
      </w:pPr>
      <w:rPr>
        <w:rFonts w:ascii="Wingdings" w:hAnsi="Wingdings" w:hint="default"/>
      </w:rPr>
    </w:lvl>
    <w:lvl w:ilvl="1" w:tplc="04090019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1B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F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19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1B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F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19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1B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1">
    <w:nsid w:val="7A833C2A"/>
    <w:multiLevelType w:val="multilevel"/>
    <w:tmpl w:val="D91E0632"/>
    <w:lvl w:ilvl="0">
      <w:start w:val="1"/>
      <w:numFmt w:val="decimal"/>
      <w:pStyle w:val="Heading1"/>
      <w:suff w:val="space"/>
      <w:lvlText w:val="PHẦN %1."/>
      <w:lvlJc w:val="left"/>
      <w:pPr>
        <w:ind w:left="1257" w:hanging="357"/>
      </w:pPr>
      <w:rPr>
        <w:rFonts w:ascii="Times New Roman" w:hAnsi="Times New Roman" w:hint="default"/>
        <w:sz w:val="26"/>
        <w:szCs w:val="26"/>
      </w:rPr>
    </w:lvl>
    <w:lvl w:ilvl="1">
      <w:start w:val="1"/>
      <w:numFmt w:val="upperRoman"/>
      <w:pStyle w:val="Heading2"/>
      <w:suff w:val="space"/>
      <w:lvlText w:val="%2."/>
      <w:lvlJc w:val="left"/>
      <w:pPr>
        <w:ind w:left="357" w:hanging="357"/>
      </w:pPr>
      <w:rPr>
        <w:rFonts w:hint="default"/>
        <w:i w:val="0"/>
      </w:rPr>
    </w:lvl>
    <w:lvl w:ilvl="2">
      <w:start w:val="1"/>
      <w:numFmt w:val="decimal"/>
      <w:pStyle w:val="Heading3"/>
      <w:suff w:val="space"/>
      <w:lvlText w:val="%3."/>
      <w:lvlJc w:val="left"/>
      <w:pPr>
        <w:ind w:left="627" w:hanging="35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Heading4"/>
      <w:suff w:val="space"/>
      <w:lvlText w:val="%3.%4."/>
      <w:lvlJc w:val="left"/>
      <w:pPr>
        <w:ind w:left="807" w:hanging="357"/>
      </w:pPr>
      <w:rPr>
        <w:rFonts w:ascii="Times New Roman" w:hAnsi="Times New Roman" w:cs="Times New Roman"/>
        <w:b w:val="0"/>
        <w:bCs w:val="0"/>
        <w:i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4">
      <w:start w:val="1"/>
      <w:numFmt w:val="decimal"/>
      <w:pStyle w:val="Heading5"/>
      <w:suff w:val="space"/>
      <w:lvlText w:val="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pStyle w:val="Heading6"/>
      <w:suff w:val="space"/>
      <w:lvlText w:val="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pStyle w:val="Heading7"/>
      <w:suff w:val="space"/>
      <w:lvlText w:val="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pStyle w:val="Heading8"/>
      <w:suff w:val="space"/>
      <w:lvlText w:val="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pStyle w:val="Heading9"/>
      <w:suff w:val="space"/>
      <w:lvlText w:val="%3.%4.%5.%6.%7.%8.%9"/>
      <w:lvlJc w:val="left"/>
      <w:pPr>
        <w:ind w:left="357" w:hanging="357"/>
      </w:pPr>
      <w:rPr>
        <w:rFonts w:hint="default"/>
      </w:rPr>
    </w:lvl>
  </w:abstractNum>
  <w:abstractNum w:abstractNumId="22">
    <w:nsid w:val="7E9B60EF"/>
    <w:multiLevelType w:val="hybridMultilevel"/>
    <w:tmpl w:val="D7765E14"/>
    <w:lvl w:ilvl="0" w:tplc="717AF52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15"/>
  </w:num>
  <w:num w:numId="2">
    <w:abstractNumId w:val="2"/>
  </w:num>
  <w:num w:numId="3">
    <w:abstractNumId w:val="14"/>
  </w:num>
  <w:num w:numId="4">
    <w:abstractNumId w:val="5"/>
  </w:num>
  <w:num w:numId="5">
    <w:abstractNumId w:val="10"/>
  </w:num>
  <w:num w:numId="6">
    <w:abstractNumId w:val="3"/>
  </w:num>
  <w:num w:numId="7">
    <w:abstractNumId w:val="12"/>
  </w:num>
  <w:num w:numId="8">
    <w:abstractNumId w:val="21"/>
  </w:num>
  <w:num w:numId="9">
    <w:abstractNumId w:val="16"/>
  </w:num>
  <w:num w:numId="10">
    <w:abstractNumId w:val="13"/>
  </w:num>
  <w:num w:numId="11">
    <w:abstractNumId w:val="20"/>
  </w:num>
  <w:num w:numId="12">
    <w:abstractNumId w:val="6"/>
  </w:num>
  <w:num w:numId="13">
    <w:abstractNumId w:val="22"/>
  </w:num>
  <w:num w:numId="14">
    <w:abstractNumId w:val="8"/>
  </w:num>
  <w:num w:numId="15">
    <w:abstractNumId w:val="19"/>
  </w:num>
  <w:num w:numId="16">
    <w:abstractNumId w:val="1"/>
  </w:num>
  <w:num w:numId="17">
    <w:abstractNumId w:val="9"/>
  </w:num>
  <w:num w:numId="18">
    <w:abstractNumId w:val="17"/>
  </w:num>
  <w:num w:numId="19">
    <w:abstractNumId w:val="4"/>
  </w:num>
  <w:num w:numId="20">
    <w:abstractNumId w:val="7"/>
  </w:num>
  <w:num w:numId="21">
    <w:abstractNumId w:val="18"/>
  </w:num>
  <w:num w:numId="22">
    <w:abstractNumId w:val="11"/>
  </w:num>
  <w:num w:numId="23">
    <w:abstractNumId w:val="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hideSpellingErrors/>
  <w:activeWritingStyle w:appName="MSWord" w:lang="en-US" w:vendorID="64" w:dllVersion="6" w:nlCheck="1" w:checkStyle="1"/>
  <w:activeWritingStyle w:appName="MSWord" w:lang="en-US" w:vendorID="64" w:dllVersion="131078" w:nlCheck="1" w:checkStyle="1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357"/>
  <w:drawingGridHorizontalSpacing w:val="13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1BB"/>
    <w:rsid w:val="00001272"/>
    <w:rsid w:val="00002BE2"/>
    <w:rsid w:val="000038EE"/>
    <w:rsid w:val="00006983"/>
    <w:rsid w:val="000115F8"/>
    <w:rsid w:val="000120F8"/>
    <w:rsid w:val="0001410C"/>
    <w:rsid w:val="00015898"/>
    <w:rsid w:val="00016489"/>
    <w:rsid w:val="00017032"/>
    <w:rsid w:val="000206BF"/>
    <w:rsid w:val="00024987"/>
    <w:rsid w:val="000249DA"/>
    <w:rsid w:val="000263D5"/>
    <w:rsid w:val="00027B33"/>
    <w:rsid w:val="00027E1A"/>
    <w:rsid w:val="000315FD"/>
    <w:rsid w:val="00031DC5"/>
    <w:rsid w:val="00035E52"/>
    <w:rsid w:val="000373BD"/>
    <w:rsid w:val="00046C35"/>
    <w:rsid w:val="00053659"/>
    <w:rsid w:val="00054C5C"/>
    <w:rsid w:val="00055080"/>
    <w:rsid w:val="00057A0B"/>
    <w:rsid w:val="00061E7F"/>
    <w:rsid w:val="000622B5"/>
    <w:rsid w:val="0006460F"/>
    <w:rsid w:val="000651BC"/>
    <w:rsid w:val="0006578D"/>
    <w:rsid w:val="0007143C"/>
    <w:rsid w:val="00073096"/>
    <w:rsid w:val="00074E06"/>
    <w:rsid w:val="00075464"/>
    <w:rsid w:val="0007564D"/>
    <w:rsid w:val="00075E9C"/>
    <w:rsid w:val="00080029"/>
    <w:rsid w:val="00080731"/>
    <w:rsid w:val="00080AE7"/>
    <w:rsid w:val="00080DC3"/>
    <w:rsid w:val="000823CC"/>
    <w:rsid w:val="00083148"/>
    <w:rsid w:val="00083B4F"/>
    <w:rsid w:val="0008449D"/>
    <w:rsid w:val="00084C51"/>
    <w:rsid w:val="000868AF"/>
    <w:rsid w:val="00091D87"/>
    <w:rsid w:val="00094E0E"/>
    <w:rsid w:val="0009629E"/>
    <w:rsid w:val="00097483"/>
    <w:rsid w:val="000978C2"/>
    <w:rsid w:val="000A0F96"/>
    <w:rsid w:val="000A334C"/>
    <w:rsid w:val="000A5FAC"/>
    <w:rsid w:val="000A6E50"/>
    <w:rsid w:val="000A7218"/>
    <w:rsid w:val="000A7660"/>
    <w:rsid w:val="000B1A99"/>
    <w:rsid w:val="000B28B1"/>
    <w:rsid w:val="000B4ABD"/>
    <w:rsid w:val="000C1614"/>
    <w:rsid w:val="000C1E32"/>
    <w:rsid w:val="000C2AED"/>
    <w:rsid w:val="000C4641"/>
    <w:rsid w:val="000C4F26"/>
    <w:rsid w:val="000C7CF0"/>
    <w:rsid w:val="000D2609"/>
    <w:rsid w:val="000D3C5C"/>
    <w:rsid w:val="000D4725"/>
    <w:rsid w:val="000D5455"/>
    <w:rsid w:val="000D5F19"/>
    <w:rsid w:val="000D69E3"/>
    <w:rsid w:val="000E212D"/>
    <w:rsid w:val="000E21F3"/>
    <w:rsid w:val="000E59CD"/>
    <w:rsid w:val="000E6FAF"/>
    <w:rsid w:val="000E7142"/>
    <w:rsid w:val="000F0262"/>
    <w:rsid w:val="000F0DD3"/>
    <w:rsid w:val="000F24DD"/>
    <w:rsid w:val="000F30F1"/>
    <w:rsid w:val="000F5316"/>
    <w:rsid w:val="000F54EA"/>
    <w:rsid w:val="000F5D0A"/>
    <w:rsid w:val="000F5DEE"/>
    <w:rsid w:val="000F69ED"/>
    <w:rsid w:val="000F78F3"/>
    <w:rsid w:val="00100F32"/>
    <w:rsid w:val="00103539"/>
    <w:rsid w:val="001049C5"/>
    <w:rsid w:val="00106ABD"/>
    <w:rsid w:val="00106EEA"/>
    <w:rsid w:val="00107062"/>
    <w:rsid w:val="00107724"/>
    <w:rsid w:val="00110EF0"/>
    <w:rsid w:val="00112E23"/>
    <w:rsid w:val="00113514"/>
    <w:rsid w:val="001168A6"/>
    <w:rsid w:val="001170CC"/>
    <w:rsid w:val="00117A81"/>
    <w:rsid w:val="001200EF"/>
    <w:rsid w:val="00120998"/>
    <w:rsid w:val="0012149C"/>
    <w:rsid w:val="00123BD0"/>
    <w:rsid w:val="00125FDA"/>
    <w:rsid w:val="00127BEE"/>
    <w:rsid w:val="00131D80"/>
    <w:rsid w:val="00131E95"/>
    <w:rsid w:val="001330CC"/>
    <w:rsid w:val="001335E6"/>
    <w:rsid w:val="00133944"/>
    <w:rsid w:val="00134240"/>
    <w:rsid w:val="0013524A"/>
    <w:rsid w:val="001359F8"/>
    <w:rsid w:val="00135FF4"/>
    <w:rsid w:val="00137194"/>
    <w:rsid w:val="00137982"/>
    <w:rsid w:val="00143551"/>
    <w:rsid w:val="00143958"/>
    <w:rsid w:val="00145FF5"/>
    <w:rsid w:val="001462D7"/>
    <w:rsid w:val="00146518"/>
    <w:rsid w:val="00146645"/>
    <w:rsid w:val="00147D5D"/>
    <w:rsid w:val="00150B37"/>
    <w:rsid w:val="00152C6C"/>
    <w:rsid w:val="0015454D"/>
    <w:rsid w:val="00154C0A"/>
    <w:rsid w:val="00154FD9"/>
    <w:rsid w:val="001618BA"/>
    <w:rsid w:val="00161C4B"/>
    <w:rsid w:val="00164A24"/>
    <w:rsid w:val="00165BE0"/>
    <w:rsid w:val="00166B2A"/>
    <w:rsid w:val="00170DB9"/>
    <w:rsid w:val="0017220B"/>
    <w:rsid w:val="001759B1"/>
    <w:rsid w:val="00176A28"/>
    <w:rsid w:val="00182F40"/>
    <w:rsid w:val="00182F44"/>
    <w:rsid w:val="00184215"/>
    <w:rsid w:val="00186420"/>
    <w:rsid w:val="00191101"/>
    <w:rsid w:val="00192F15"/>
    <w:rsid w:val="00195941"/>
    <w:rsid w:val="00195D24"/>
    <w:rsid w:val="001A0463"/>
    <w:rsid w:val="001A2D51"/>
    <w:rsid w:val="001B1DCD"/>
    <w:rsid w:val="001B2B0E"/>
    <w:rsid w:val="001B3722"/>
    <w:rsid w:val="001B6944"/>
    <w:rsid w:val="001B6C92"/>
    <w:rsid w:val="001C1FC5"/>
    <w:rsid w:val="001C6FA4"/>
    <w:rsid w:val="001C7DD6"/>
    <w:rsid w:val="001E0307"/>
    <w:rsid w:val="001E0C81"/>
    <w:rsid w:val="001E27CF"/>
    <w:rsid w:val="001E4E82"/>
    <w:rsid w:val="001F0268"/>
    <w:rsid w:val="001F02E5"/>
    <w:rsid w:val="001F422C"/>
    <w:rsid w:val="001F51BC"/>
    <w:rsid w:val="001F6097"/>
    <w:rsid w:val="001F6A0C"/>
    <w:rsid w:val="001F6FD9"/>
    <w:rsid w:val="00201D9A"/>
    <w:rsid w:val="0020227E"/>
    <w:rsid w:val="0020778D"/>
    <w:rsid w:val="00210A09"/>
    <w:rsid w:val="0021122C"/>
    <w:rsid w:val="0021312F"/>
    <w:rsid w:val="00214944"/>
    <w:rsid w:val="00215D69"/>
    <w:rsid w:val="00216100"/>
    <w:rsid w:val="00223B30"/>
    <w:rsid w:val="00224570"/>
    <w:rsid w:val="00225445"/>
    <w:rsid w:val="0022638C"/>
    <w:rsid w:val="00226C7F"/>
    <w:rsid w:val="00230011"/>
    <w:rsid w:val="002315FB"/>
    <w:rsid w:val="00231D9A"/>
    <w:rsid w:val="002340D2"/>
    <w:rsid w:val="00235E36"/>
    <w:rsid w:val="0023607E"/>
    <w:rsid w:val="00236E5D"/>
    <w:rsid w:val="0024061D"/>
    <w:rsid w:val="00241F38"/>
    <w:rsid w:val="002439DB"/>
    <w:rsid w:val="0024660B"/>
    <w:rsid w:val="002470A6"/>
    <w:rsid w:val="0025050D"/>
    <w:rsid w:val="0025088B"/>
    <w:rsid w:val="002562E3"/>
    <w:rsid w:val="002578EA"/>
    <w:rsid w:val="00265496"/>
    <w:rsid w:val="0026699C"/>
    <w:rsid w:val="00266C9B"/>
    <w:rsid w:val="00266E39"/>
    <w:rsid w:val="0026705B"/>
    <w:rsid w:val="002674FA"/>
    <w:rsid w:val="0027275B"/>
    <w:rsid w:val="00275975"/>
    <w:rsid w:val="00280803"/>
    <w:rsid w:val="00282D8E"/>
    <w:rsid w:val="002860C8"/>
    <w:rsid w:val="00286638"/>
    <w:rsid w:val="002916D1"/>
    <w:rsid w:val="00291D90"/>
    <w:rsid w:val="002927D6"/>
    <w:rsid w:val="002943C0"/>
    <w:rsid w:val="002A591D"/>
    <w:rsid w:val="002A77EB"/>
    <w:rsid w:val="002B0046"/>
    <w:rsid w:val="002B55D5"/>
    <w:rsid w:val="002B63CD"/>
    <w:rsid w:val="002B7D9C"/>
    <w:rsid w:val="002C03CB"/>
    <w:rsid w:val="002C16D3"/>
    <w:rsid w:val="002C2430"/>
    <w:rsid w:val="002C2B16"/>
    <w:rsid w:val="002C48E9"/>
    <w:rsid w:val="002C5729"/>
    <w:rsid w:val="002C583B"/>
    <w:rsid w:val="002C67E4"/>
    <w:rsid w:val="002C6DA0"/>
    <w:rsid w:val="002C7BD2"/>
    <w:rsid w:val="002E0215"/>
    <w:rsid w:val="002E1BBC"/>
    <w:rsid w:val="002E350F"/>
    <w:rsid w:val="002E5021"/>
    <w:rsid w:val="002E6AFE"/>
    <w:rsid w:val="002F1C5B"/>
    <w:rsid w:val="002F1FB1"/>
    <w:rsid w:val="002F586D"/>
    <w:rsid w:val="002F7CB1"/>
    <w:rsid w:val="003011CE"/>
    <w:rsid w:val="00301691"/>
    <w:rsid w:val="00302972"/>
    <w:rsid w:val="00302D63"/>
    <w:rsid w:val="00302E44"/>
    <w:rsid w:val="00303B9F"/>
    <w:rsid w:val="00304D21"/>
    <w:rsid w:val="00304E03"/>
    <w:rsid w:val="00304F31"/>
    <w:rsid w:val="003053CD"/>
    <w:rsid w:val="003055A0"/>
    <w:rsid w:val="00310973"/>
    <w:rsid w:val="00310A52"/>
    <w:rsid w:val="00312135"/>
    <w:rsid w:val="00313CD1"/>
    <w:rsid w:val="00314FB6"/>
    <w:rsid w:val="00315B3B"/>
    <w:rsid w:val="0031602F"/>
    <w:rsid w:val="00316A17"/>
    <w:rsid w:val="00320630"/>
    <w:rsid w:val="00320B77"/>
    <w:rsid w:val="00321AD8"/>
    <w:rsid w:val="00321CC7"/>
    <w:rsid w:val="00321E22"/>
    <w:rsid w:val="00324AEE"/>
    <w:rsid w:val="00324CBE"/>
    <w:rsid w:val="00325335"/>
    <w:rsid w:val="00325E42"/>
    <w:rsid w:val="00332926"/>
    <w:rsid w:val="003336A6"/>
    <w:rsid w:val="00334EE6"/>
    <w:rsid w:val="0033646D"/>
    <w:rsid w:val="003370E6"/>
    <w:rsid w:val="00340B60"/>
    <w:rsid w:val="00341351"/>
    <w:rsid w:val="00342013"/>
    <w:rsid w:val="0034396A"/>
    <w:rsid w:val="00346829"/>
    <w:rsid w:val="003504CE"/>
    <w:rsid w:val="00350C73"/>
    <w:rsid w:val="0035100C"/>
    <w:rsid w:val="00351B7B"/>
    <w:rsid w:val="00351C38"/>
    <w:rsid w:val="00351E21"/>
    <w:rsid w:val="0035324B"/>
    <w:rsid w:val="00355279"/>
    <w:rsid w:val="0036018F"/>
    <w:rsid w:val="00360AB6"/>
    <w:rsid w:val="003614D4"/>
    <w:rsid w:val="003617BB"/>
    <w:rsid w:val="00361EB8"/>
    <w:rsid w:val="00363074"/>
    <w:rsid w:val="003658E7"/>
    <w:rsid w:val="00366E8D"/>
    <w:rsid w:val="00366F9C"/>
    <w:rsid w:val="00370837"/>
    <w:rsid w:val="00374423"/>
    <w:rsid w:val="0037444A"/>
    <w:rsid w:val="003744F5"/>
    <w:rsid w:val="00375295"/>
    <w:rsid w:val="00377ED3"/>
    <w:rsid w:val="00381F93"/>
    <w:rsid w:val="00382D14"/>
    <w:rsid w:val="0038303F"/>
    <w:rsid w:val="00383065"/>
    <w:rsid w:val="00384A37"/>
    <w:rsid w:val="00385008"/>
    <w:rsid w:val="00391035"/>
    <w:rsid w:val="0039184B"/>
    <w:rsid w:val="00392B82"/>
    <w:rsid w:val="003965A8"/>
    <w:rsid w:val="003A2BCC"/>
    <w:rsid w:val="003A6372"/>
    <w:rsid w:val="003B0296"/>
    <w:rsid w:val="003B1AA4"/>
    <w:rsid w:val="003B2A91"/>
    <w:rsid w:val="003C2E46"/>
    <w:rsid w:val="003C39CB"/>
    <w:rsid w:val="003C3F7A"/>
    <w:rsid w:val="003C58C9"/>
    <w:rsid w:val="003C699E"/>
    <w:rsid w:val="003C7380"/>
    <w:rsid w:val="003D0714"/>
    <w:rsid w:val="003D3986"/>
    <w:rsid w:val="003D4C47"/>
    <w:rsid w:val="003D636A"/>
    <w:rsid w:val="003D6860"/>
    <w:rsid w:val="003D6C06"/>
    <w:rsid w:val="003D7BAD"/>
    <w:rsid w:val="003D7F6F"/>
    <w:rsid w:val="003E0D45"/>
    <w:rsid w:val="003E1567"/>
    <w:rsid w:val="003E1670"/>
    <w:rsid w:val="003E406C"/>
    <w:rsid w:val="003E657C"/>
    <w:rsid w:val="003F0685"/>
    <w:rsid w:val="003F3454"/>
    <w:rsid w:val="003F7964"/>
    <w:rsid w:val="003F7BA6"/>
    <w:rsid w:val="004007C1"/>
    <w:rsid w:val="00403F77"/>
    <w:rsid w:val="0040711D"/>
    <w:rsid w:val="00407834"/>
    <w:rsid w:val="00411DCB"/>
    <w:rsid w:val="00413436"/>
    <w:rsid w:val="00413E4A"/>
    <w:rsid w:val="004164E7"/>
    <w:rsid w:val="0041684E"/>
    <w:rsid w:val="0042269B"/>
    <w:rsid w:val="00423B9B"/>
    <w:rsid w:val="00424BAA"/>
    <w:rsid w:val="00424D30"/>
    <w:rsid w:val="004253FD"/>
    <w:rsid w:val="00425A64"/>
    <w:rsid w:val="00427FD5"/>
    <w:rsid w:val="00431061"/>
    <w:rsid w:val="00431177"/>
    <w:rsid w:val="00431FD7"/>
    <w:rsid w:val="00432158"/>
    <w:rsid w:val="004340D2"/>
    <w:rsid w:val="0043543C"/>
    <w:rsid w:val="0043585E"/>
    <w:rsid w:val="00440998"/>
    <w:rsid w:val="00441361"/>
    <w:rsid w:val="00442931"/>
    <w:rsid w:val="00442A8C"/>
    <w:rsid w:val="00442B37"/>
    <w:rsid w:val="004455C8"/>
    <w:rsid w:val="004461DD"/>
    <w:rsid w:val="00447796"/>
    <w:rsid w:val="0045158C"/>
    <w:rsid w:val="004518FA"/>
    <w:rsid w:val="004537BC"/>
    <w:rsid w:val="00453E15"/>
    <w:rsid w:val="00454DD5"/>
    <w:rsid w:val="004551A9"/>
    <w:rsid w:val="00456A89"/>
    <w:rsid w:val="00456AAC"/>
    <w:rsid w:val="0045750A"/>
    <w:rsid w:val="00462189"/>
    <w:rsid w:val="00462568"/>
    <w:rsid w:val="004649CF"/>
    <w:rsid w:val="00465CA1"/>
    <w:rsid w:val="00467660"/>
    <w:rsid w:val="0047318E"/>
    <w:rsid w:val="004746CF"/>
    <w:rsid w:val="004754CA"/>
    <w:rsid w:val="004755DB"/>
    <w:rsid w:val="00476508"/>
    <w:rsid w:val="00476EC7"/>
    <w:rsid w:val="004802FD"/>
    <w:rsid w:val="00482FF3"/>
    <w:rsid w:val="00484E1D"/>
    <w:rsid w:val="004866F7"/>
    <w:rsid w:val="0048680E"/>
    <w:rsid w:val="00490DDD"/>
    <w:rsid w:val="00490E30"/>
    <w:rsid w:val="00491D5E"/>
    <w:rsid w:val="00492A76"/>
    <w:rsid w:val="00492E92"/>
    <w:rsid w:val="00492FEB"/>
    <w:rsid w:val="004937F0"/>
    <w:rsid w:val="004A07F5"/>
    <w:rsid w:val="004A1B4C"/>
    <w:rsid w:val="004A33AE"/>
    <w:rsid w:val="004A3ECA"/>
    <w:rsid w:val="004A4235"/>
    <w:rsid w:val="004A6B39"/>
    <w:rsid w:val="004A75C1"/>
    <w:rsid w:val="004B0533"/>
    <w:rsid w:val="004B1943"/>
    <w:rsid w:val="004B1DB2"/>
    <w:rsid w:val="004C0AB6"/>
    <w:rsid w:val="004C159C"/>
    <w:rsid w:val="004C2508"/>
    <w:rsid w:val="004C34B5"/>
    <w:rsid w:val="004C3CBD"/>
    <w:rsid w:val="004C4BF0"/>
    <w:rsid w:val="004C5708"/>
    <w:rsid w:val="004C60EF"/>
    <w:rsid w:val="004C6CA5"/>
    <w:rsid w:val="004D0E93"/>
    <w:rsid w:val="004D48B0"/>
    <w:rsid w:val="004D52FC"/>
    <w:rsid w:val="004D6362"/>
    <w:rsid w:val="004D6747"/>
    <w:rsid w:val="004D736B"/>
    <w:rsid w:val="004E04B5"/>
    <w:rsid w:val="004E2CDA"/>
    <w:rsid w:val="004E2E01"/>
    <w:rsid w:val="004E6CE1"/>
    <w:rsid w:val="004E710E"/>
    <w:rsid w:val="004E7393"/>
    <w:rsid w:val="004F3FEF"/>
    <w:rsid w:val="004F441E"/>
    <w:rsid w:val="004F6407"/>
    <w:rsid w:val="00503373"/>
    <w:rsid w:val="00503D78"/>
    <w:rsid w:val="00503E3D"/>
    <w:rsid w:val="00504635"/>
    <w:rsid w:val="00504A6C"/>
    <w:rsid w:val="00504D8F"/>
    <w:rsid w:val="00506000"/>
    <w:rsid w:val="005071EB"/>
    <w:rsid w:val="0050768B"/>
    <w:rsid w:val="00510770"/>
    <w:rsid w:val="00514212"/>
    <w:rsid w:val="00515555"/>
    <w:rsid w:val="00517050"/>
    <w:rsid w:val="005179BF"/>
    <w:rsid w:val="00520366"/>
    <w:rsid w:val="00520915"/>
    <w:rsid w:val="00521364"/>
    <w:rsid w:val="00522D75"/>
    <w:rsid w:val="00522E12"/>
    <w:rsid w:val="0052664E"/>
    <w:rsid w:val="00526E4F"/>
    <w:rsid w:val="00530E3D"/>
    <w:rsid w:val="005313B7"/>
    <w:rsid w:val="00534620"/>
    <w:rsid w:val="00534A66"/>
    <w:rsid w:val="00534AB5"/>
    <w:rsid w:val="005357A2"/>
    <w:rsid w:val="0053639B"/>
    <w:rsid w:val="00537140"/>
    <w:rsid w:val="00537A42"/>
    <w:rsid w:val="00537FCA"/>
    <w:rsid w:val="00543215"/>
    <w:rsid w:val="005448B9"/>
    <w:rsid w:val="00544976"/>
    <w:rsid w:val="00545817"/>
    <w:rsid w:val="00546DE9"/>
    <w:rsid w:val="00546FBA"/>
    <w:rsid w:val="00551A68"/>
    <w:rsid w:val="00551F4B"/>
    <w:rsid w:val="00552D2A"/>
    <w:rsid w:val="00553F98"/>
    <w:rsid w:val="005543DD"/>
    <w:rsid w:val="0055589C"/>
    <w:rsid w:val="00556C5D"/>
    <w:rsid w:val="005607F9"/>
    <w:rsid w:val="00561F7D"/>
    <w:rsid w:val="00566039"/>
    <w:rsid w:val="00567632"/>
    <w:rsid w:val="00571C3B"/>
    <w:rsid w:val="00571F5F"/>
    <w:rsid w:val="005724C9"/>
    <w:rsid w:val="005771AC"/>
    <w:rsid w:val="00577286"/>
    <w:rsid w:val="0058291A"/>
    <w:rsid w:val="00583EC7"/>
    <w:rsid w:val="0058575F"/>
    <w:rsid w:val="005870D5"/>
    <w:rsid w:val="00587B7D"/>
    <w:rsid w:val="005904F6"/>
    <w:rsid w:val="00591080"/>
    <w:rsid w:val="00591BFA"/>
    <w:rsid w:val="00591F97"/>
    <w:rsid w:val="00592580"/>
    <w:rsid w:val="00592A1B"/>
    <w:rsid w:val="0059321F"/>
    <w:rsid w:val="0059454D"/>
    <w:rsid w:val="00594DAA"/>
    <w:rsid w:val="00594FE9"/>
    <w:rsid w:val="00595D82"/>
    <w:rsid w:val="005967BD"/>
    <w:rsid w:val="005A0A6E"/>
    <w:rsid w:val="005A28CE"/>
    <w:rsid w:val="005A4114"/>
    <w:rsid w:val="005A4D5E"/>
    <w:rsid w:val="005A597F"/>
    <w:rsid w:val="005A5A06"/>
    <w:rsid w:val="005A60D8"/>
    <w:rsid w:val="005A7D3B"/>
    <w:rsid w:val="005B0091"/>
    <w:rsid w:val="005B0504"/>
    <w:rsid w:val="005B1860"/>
    <w:rsid w:val="005B4812"/>
    <w:rsid w:val="005B6500"/>
    <w:rsid w:val="005B652C"/>
    <w:rsid w:val="005C0413"/>
    <w:rsid w:val="005C193C"/>
    <w:rsid w:val="005C3AA8"/>
    <w:rsid w:val="005C4273"/>
    <w:rsid w:val="005C4301"/>
    <w:rsid w:val="005C6C23"/>
    <w:rsid w:val="005D1EEA"/>
    <w:rsid w:val="005D1FDE"/>
    <w:rsid w:val="005D2D08"/>
    <w:rsid w:val="005D3F18"/>
    <w:rsid w:val="005D5A12"/>
    <w:rsid w:val="005D6C36"/>
    <w:rsid w:val="005D7B53"/>
    <w:rsid w:val="005E433F"/>
    <w:rsid w:val="005F09B0"/>
    <w:rsid w:val="005F20CD"/>
    <w:rsid w:val="005F21C1"/>
    <w:rsid w:val="005F2A51"/>
    <w:rsid w:val="005F3337"/>
    <w:rsid w:val="005F59CE"/>
    <w:rsid w:val="005F6C9F"/>
    <w:rsid w:val="00602DBA"/>
    <w:rsid w:val="00604CC0"/>
    <w:rsid w:val="00605C21"/>
    <w:rsid w:val="00613516"/>
    <w:rsid w:val="00614456"/>
    <w:rsid w:val="00620C22"/>
    <w:rsid w:val="0062417F"/>
    <w:rsid w:val="00625827"/>
    <w:rsid w:val="00626E30"/>
    <w:rsid w:val="00630FF8"/>
    <w:rsid w:val="0063124B"/>
    <w:rsid w:val="006345A4"/>
    <w:rsid w:val="006359A1"/>
    <w:rsid w:val="00636250"/>
    <w:rsid w:val="00637C99"/>
    <w:rsid w:val="006408FD"/>
    <w:rsid w:val="00640A5A"/>
    <w:rsid w:val="00645421"/>
    <w:rsid w:val="00646F1B"/>
    <w:rsid w:val="00647B1F"/>
    <w:rsid w:val="00650BA0"/>
    <w:rsid w:val="0065179F"/>
    <w:rsid w:val="00652512"/>
    <w:rsid w:val="00653908"/>
    <w:rsid w:val="00653FE8"/>
    <w:rsid w:val="00655DC2"/>
    <w:rsid w:val="006610F1"/>
    <w:rsid w:val="0066299E"/>
    <w:rsid w:val="006649F9"/>
    <w:rsid w:val="00667D57"/>
    <w:rsid w:val="00675456"/>
    <w:rsid w:val="00681B0E"/>
    <w:rsid w:val="006833A6"/>
    <w:rsid w:val="00683635"/>
    <w:rsid w:val="0068602C"/>
    <w:rsid w:val="00692E01"/>
    <w:rsid w:val="00695A08"/>
    <w:rsid w:val="006A0812"/>
    <w:rsid w:val="006A0E0B"/>
    <w:rsid w:val="006A2AAA"/>
    <w:rsid w:val="006A33B7"/>
    <w:rsid w:val="006A3B02"/>
    <w:rsid w:val="006A4B01"/>
    <w:rsid w:val="006A5211"/>
    <w:rsid w:val="006B0092"/>
    <w:rsid w:val="006B0CBB"/>
    <w:rsid w:val="006B1D3E"/>
    <w:rsid w:val="006B26A8"/>
    <w:rsid w:val="006B72C8"/>
    <w:rsid w:val="006C39CA"/>
    <w:rsid w:val="006C498A"/>
    <w:rsid w:val="006C6724"/>
    <w:rsid w:val="006C6A00"/>
    <w:rsid w:val="006C7088"/>
    <w:rsid w:val="006D49C0"/>
    <w:rsid w:val="006D6B04"/>
    <w:rsid w:val="006E1592"/>
    <w:rsid w:val="006E2BC9"/>
    <w:rsid w:val="006E3D4A"/>
    <w:rsid w:val="006E79F2"/>
    <w:rsid w:val="006F1660"/>
    <w:rsid w:val="006F1980"/>
    <w:rsid w:val="006F1FBE"/>
    <w:rsid w:val="006F387C"/>
    <w:rsid w:val="006F57BC"/>
    <w:rsid w:val="006F5C13"/>
    <w:rsid w:val="006F62B6"/>
    <w:rsid w:val="006F62DC"/>
    <w:rsid w:val="006F7E25"/>
    <w:rsid w:val="0070008C"/>
    <w:rsid w:val="00700FE3"/>
    <w:rsid w:val="00701D28"/>
    <w:rsid w:val="007031B0"/>
    <w:rsid w:val="007031D8"/>
    <w:rsid w:val="00706C32"/>
    <w:rsid w:val="0070786D"/>
    <w:rsid w:val="00712853"/>
    <w:rsid w:val="00713D00"/>
    <w:rsid w:val="00715ACB"/>
    <w:rsid w:val="007206F8"/>
    <w:rsid w:val="00720A92"/>
    <w:rsid w:val="00721C13"/>
    <w:rsid w:val="00721CF3"/>
    <w:rsid w:val="00722237"/>
    <w:rsid w:val="00726E4C"/>
    <w:rsid w:val="00726FF9"/>
    <w:rsid w:val="00731535"/>
    <w:rsid w:val="00731A95"/>
    <w:rsid w:val="0073248F"/>
    <w:rsid w:val="007328CE"/>
    <w:rsid w:val="007335E9"/>
    <w:rsid w:val="00733AB2"/>
    <w:rsid w:val="00733EBA"/>
    <w:rsid w:val="00735258"/>
    <w:rsid w:val="00735FAF"/>
    <w:rsid w:val="007432A2"/>
    <w:rsid w:val="00745874"/>
    <w:rsid w:val="007469BD"/>
    <w:rsid w:val="00747370"/>
    <w:rsid w:val="00750AA0"/>
    <w:rsid w:val="00750F52"/>
    <w:rsid w:val="007524F8"/>
    <w:rsid w:val="00756E62"/>
    <w:rsid w:val="00760A55"/>
    <w:rsid w:val="00761767"/>
    <w:rsid w:val="00761F52"/>
    <w:rsid w:val="007647BF"/>
    <w:rsid w:val="0076510A"/>
    <w:rsid w:val="00770430"/>
    <w:rsid w:val="00775E92"/>
    <w:rsid w:val="00777027"/>
    <w:rsid w:val="00777E35"/>
    <w:rsid w:val="00781527"/>
    <w:rsid w:val="00783B27"/>
    <w:rsid w:val="007854DF"/>
    <w:rsid w:val="0078734B"/>
    <w:rsid w:val="00790A4B"/>
    <w:rsid w:val="00790F05"/>
    <w:rsid w:val="00791155"/>
    <w:rsid w:val="00791BB5"/>
    <w:rsid w:val="00792F8E"/>
    <w:rsid w:val="00796F3F"/>
    <w:rsid w:val="007979A1"/>
    <w:rsid w:val="007A042D"/>
    <w:rsid w:val="007A0D24"/>
    <w:rsid w:val="007A2D3A"/>
    <w:rsid w:val="007A5D6E"/>
    <w:rsid w:val="007A75A3"/>
    <w:rsid w:val="007A7DAD"/>
    <w:rsid w:val="007B02E3"/>
    <w:rsid w:val="007B4758"/>
    <w:rsid w:val="007C098F"/>
    <w:rsid w:val="007C1731"/>
    <w:rsid w:val="007C1962"/>
    <w:rsid w:val="007C262D"/>
    <w:rsid w:val="007C287C"/>
    <w:rsid w:val="007C2968"/>
    <w:rsid w:val="007C3FCF"/>
    <w:rsid w:val="007C71F3"/>
    <w:rsid w:val="007D549A"/>
    <w:rsid w:val="007D5F0C"/>
    <w:rsid w:val="007D69C3"/>
    <w:rsid w:val="007D6FC9"/>
    <w:rsid w:val="007D7B52"/>
    <w:rsid w:val="007E08C3"/>
    <w:rsid w:val="007E14F3"/>
    <w:rsid w:val="007E2AD4"/>
    <w:rsid w:val="007E32EE"/>
    <w:rsid w:val="007E3E7D"/>
    <w:rsid w:val="007E558C"/>
    <w:rsid w:val="007E5721"/>
    <w:rsid w:val="007E6713"/>
    <w:rsid w:val="007E76DE"/>
    <w:rsid w:val="007F1056"/>
    <w:rsid w:val="007F3142"/>
    <w:rsid w:val="007F4792"/>
    <w:rsid w:val="007F6249"/>
    <w:rsid w:val="00800D3C"/>
    <w:rsid w:val="00800F6C"/>
    <w:rsid w:val="00802580"/>
    <w:rsid w:val="00802868"/>
    <w:rsid w:val="008029D7"/>
    <w:rsid w:val="00802BF3"/>
    <w:rsid w:val="00805156"/>
    <w:rsid w:val="00807183"/>
    <w:rsid w:val="0081000D"/>
    <w:rsid w:val="0081072B"/>
    <w:rsid w:val="00812F6B"/>
    <w:rsid w:val="00817A76"/>
    <w:rsid w:val="00817D00"/>
    <w:rsid w:val="00820AA9"/>
    <w:rsid w:val="00820B70"/>
    <w:rsid w:val="00823065"/>
    <w:rsid w:val="008251DA"/>
    <w:rsid w:val="00825D8E"/>
    <w:rsid w:val="00826163"/>
    <w:rsid w:val="0082679E"/>
    <w:rsid w:val="008274DD"/>
    <w:rsid w:val="008352F4"/>
    <w:rsid w:val="00835702"/>
    <w:rsid w:val="008368E3"/>
    <w:rsid w:val="00836C4C"/>
    <w:rsid w:val="00837257"/>
    <w:rsid w:val="00840B65"/>
    <w:rsid w:val="00841CD7"/>
    <w:rsid w:val="00844B28"/>
    <w:rsid w:val="00844F4F"/>
    <w:rsid w:val="008454CC"/>
    <w:rsid w:val="00845F9E"/>
    <w:rsid w:val="008467F3"/>
    <w:rsid w:val="00846FD5"/>
    <w:rsid w:val="00847649"/>
    <w:rsid w:val="00850C04"/>
    <w:rsid w:val="00853081"/>
    <w:rsid w:val="00856F7E"/>
    <w:rsid w:val="008577D7"/>
    <w:rsid w:val="00857B68"/>
    <w:rsid w:val="00857EEE"/>
    <w:rsid w:val="00860685"/>
    <w:rsid w:val="00860C73"/>
    <w:rsid w:val="00860C8F"/>
    <w:rsid w:val="00864434"/>
    <w:rsid w:val="00866AB6"/>
    <w:rsid w:val="0086749B"/>
    <w:rsid w:val="0086757A"/>
    <w:rsid w:val="008700E8"/>
    <w:rsid w:val="008717EF"/>
    <w:rsid w:val="008741B2"/>
    <w:rsid w:val="00874AE7"/>
    <w:rsid w:val="00880DD3"/>
    <w:rsid w:val="008840CA"/>
    <w:rsid w:val="008851A8"/>
    <w:rsid w:val="00886006"/>
    <w:rsid w:val="00886E36"/>
    <w:rsid w:val="008873CC"/>
    <w:rsid w:val="00887DB0"/>
    <w:rsid w:val="00893C39"/>
    <w:rsid w:val="00894517"/>
    <w:rsid w:val="008948A5"/>
    <w:rsid w:val="00894CCF"/>
    <w:rsid w:val="008951EC"/>
    <w:rsid w:val="00895721"/>
    <w:rsid w:val="00896634"/>
    <w:rsid w:val="008A1ADE"/>
    <w:rsid w:val="008A356D"/>
    <w:rsid w:val="008A3626"/>
    <w:rsid w:val="008A3EA7"/>
    <w:rsid w:val="008A7BDD"/>
    <w:rsid w:val="008B5604"/>
    <w:rsid w:val="008B6618"/>
    <w:rsid w:val="008C09FC"/>
    <w:rsid w:val="008C0DB5"/>
    <w:rsid w:val="008C3622"/>
    <w:rsid w:val="008C3913"/>
    <w:rsid w:val="008C3FC3"/>
    <w:rsid w:val="008C473C"/>
    <w:rsid w:val="008C5316"/>
    <w:rsid w:val="008C5500"/>
    <w:rsid w:val="008C69D9"/>
    <w:rsid w:val="008C6BB8"/>
    <w:rsid w:val="008C701F"/>
    <w:rsid w:val="008D170D"/>
    <w:rsid w:val="008D1DDC"/>
    <w:rsid w:val="008D22C2"/>
    <w:rsid w:val="008D2669"/>
    <w:rsid w:val="008D292C"/>
    <w:rsid w:val="008D46E9"/>
    <w:rsid w:val="008D5715"/>
    <w:rsid w:val="008D61CD"/>
    <w:rsid w:val="008E04F5"/>
    <w:rsid w:val="008E13D5"/>
    <w:rsid w:val="008E2936"/>
    <w:rsid w:val="008E3583"/>
    <w:rsid w:val="008E390D"/>
    <w:rsid w:val="008E5D8B"/>
    <w:rsid w:val="008E5F1A"/>
    <w:rsid w:val="008E7479"/>
    <w:rsid w:val="008F0D0C"/>
    <w:rsid w:val="008F518D"/>
    <w:rsid w:val="008F749A"/>
    <w:rsid w:val="00900C4E"/>
    <w:rsid w:val="00901774"/>
    <w:rsid w:val="00904F3B"/>
    <w:rsid w:val="009064F0"/>
    <w:rsid w:val="00910040"/>
    <w:rsid w:val="009112AD"/>
    <w:rsid w:val="00912908"/>
    <w:rsid w:val="0091574B"/>
    <w:rsid w:val="0091752E"/>
    <w:rsid w:val="00917533"/>
    <w:rsid w:val="00921521"/>
    <w:rsid w:val="00921E1D"/>
    <w:rsid w:val="00923275"/>
    <w:rsid w:val="00925221"/>
    <w:rsid w:val="009267C2"/>
    <w:rsid w:val="00932D67"/>
    <w:rsid w:val="00933E0E"/>
    <w:rsid w:val="00934F5B"/>
    <w:rsid w:val="00934FAF"/>
    <w:rsid w:val="00935AEC"/>
    <w:rsid w:val="0093716B"/>
    <w:rsid w:val="009436A6"/>
    <w:rsid w:val="00943A13"/>
    <w:rsid w:val="00943ADF"/>
    <w:rsid w:val="00944B6F"/>
    <w:rsid w:val="00954F87"/>
    <w:rsid w:val="00955D05"/>
    <w:rsid w:val="00956AE9"/>
    <w:rsid w:val="009571A7"/>
    <w:rsid w:val="00957867"/>
    <w:rsid w:val="00957BB6"/>
    <w:rsid w:val="009600AD"/>
    <w:rsid w:val="00961D7A"/>
    <w:rsid w:val="0096272F"/>
    <w:rsid w:val="00962901"/>
    <w:rsid w:val="009644A5"/>
    <w:rsid w:val="009717B6"/>
    <w:rsid w:val="009733D1"/>
    <w:rsid w:val="00974D3B"/>
    <w:rsid w:val="00974F2C"/>
    <w:rsid w:val="00975C33"/>
    <w:rsid w:val="009767B6"/>
    <w:rsid w:val="00977060"/>
    <w:rsid w:val="009776EC"/>
    <w:rsid w:val="00980E5A"/>
    <w:rsid w:val="0098208D"/>
    <w:rsid w:val="00982142"/>
    <w:rsid w:val="00983B3F"/>
    <w:rsid w:val="00984E4C"/>
    <w:rsid w:val="00985008"/>
    <w:rsid w:val="00986356"/>
    <w:rsid w:val="009924D5"/>
    <w:rsid w:val="0099488B"/>
    <w:rsid w:val="009A0794"/>
    <w:rsid w:val="009A4E57"/>
    <w:rsid w:val="009B0D34"/>
    <w:rsid w:val="009B1ADB"/>
    <w:rsid w:val="009B1AE5"/>
    <w:rsid w:val="009B2D5F"/>
    <w:rsid w:val="009B39AC"/>
    <w:rsid w:val="009B5CC4"/>
    <w:rsid w:val="009B6495"/>
    <w:rsid w:val="009B7FD5"/>
    <w:rsid w:val="009C64FF"/>
    <w:rsid w:val="009C78DC"/>
    <w:rsid w:val="009C79DF"/>
    <w:rsid w:val="009D2F4C"/>
    <w:rsid w:val="009D4DCA"/>
    <w:rsid w:val="009D55D2"/>
    <w:rsid w:val="009D79CB"/>
    <w:rsid w:val="009E1AE0"/>
    <w:rsid w:val="009E25C0"/>
    <w:rsid w:val="009E3EBA"/>
    <w:rsid w:val="009E6112"/>
    <w:rsid w:val="009E7FED"/>
    <w:rsid w:val="009F0808"/>
    <w:rsid w:val="009F09FF"/>
    <w:rsid w:val="009F0A28"/>
    <w:rsid w:val="009F2A41"/>
    <w:rsid w:val="009F359E"/>
    <w:rsid w:val="009F40E4"/>
    <w:rsid w:val="009F5366"/>
    <w:rsid w:val="009F5746"/>
    <w:rsid w:val="00A03A2B"/>
    <w:rsid w:val="00A0771E"/>
    <w:rsid w:val="00A1205D"/>
    <w:rsid w:val="00A13C62"/>
    <w:rsid w:val="00A150A0"/>
    <w:rsid w:val="00A173A6"/>
    <w:rsid w:val="00A21507"/>
    <w:rsid w:val="00A223C0"/>
    <w:rsid w:val="00A22F08"/>
    <w:rsid w:val="00A235F2"/>
    <w:rsid w:val="00A241AD"/>
    <w:rsid w:val="00A260B8"/>
    <w:rsid w:val="00A30827"/>
    <w:rsid w:val="00A322FA"/>
    <w:rsid w:val="00A33148"/>
    <w:rsid w:val="00A33640"/>
    <w:rsid w:val="00A337A8"/>
    <w:rsid w:val="00A337AB"/>
    <w:rsid w:val="00A347F8"/>
    <w:rsid w:val="00A36B8E"/>
    <w:rsid w:val="00A37EE9"/>
    <w:rsid w:val="00A402FF"/>
    <w:rsid w:val="00A43D6E"/>
    <w:rsid w:val="00A4443B"/>
    <w:rsid w:val="00A51EC1"/>
    <w:rsid w:val="00A55CC3"/>
    <w:rsid w:val="00A563E6"/>
    <w:rsid w:val="00A567A8"/>
    <w:rsid w:val="00A5739B"/>
    <w:rsid w:val="00A617E2"/>
    <w:rsid w:val="00A619DE"/>
    <w:rsid w:val="00A64721"/>
    <w:rsid w:val="00A64738"/>
    <w:rsid w:val="00A64BCA"/>
    <w:rsid w:val="00A701A7"/>
    <w:rsid w:val="00A706AF"/>
    <w:rsid w:val="00A70CEC"/>
    <w:rsid w:val="00A7245B"/>
    <w:rsid w:val="00A74C34"/>
    <w:rsid w:val="00A77DCF"/>
    <w:rsid w:val="00A81183"/>
    <w:rsid w:val="00A81954"/>
    <w:rsid w:val="00A876D0"/>
    <w:rsid w:val="00A9181A"/>
    <w:rsid w:val="00A93AAA"/>
    <w:rsid w:val="00A94074"/>
    <w:rsid w:val="00A97FAA"/>
    <w:rsid w:val="00AA1609"/>
    <w:rsid w:val="00AA3001"/>
    <w:rsid w:val="00AA452F"/>
    <w:rsid w:val="00AA4CB1"/>
    <w:rsid w:val="00AB021C"/>
    <w:rsid w:val="00AB061F"/>
    <w:rsid w:val="00AB3084"/>
    <w:rsid w:val="00AB47D5"/>
    <w:rsid w:val="00AB4E02"/>
    <w:rsid w:val="00AB4EB3"/>
    <w:rsid w:val="00AB51F8"/>
    <w:rsid w:val="00AB5F3A"/>
    <w:rsid w:val="00AC11AC"/>
    <w:rsid w:val="00AC340A"/>
    <w:rsid w:val="00AC7771"/>
    <w:rsid w:val="00AD0C7E"/>
    <w:rsid w:val="00AD37FB"/>
    <w:rsid w:val="00AD458C"/>
    <w:rsid w:val="00AD5809"/>
    <w:rsid w:val="00AD7A8A"/>
    <w:rsid w:val="00AD7C35"/>
    <w:rsid w:val="00AD7E5A"/>
    <w:rsid w:val="00AE043E"/>
    <w:rsid w:val="00AE1819"/>
    <w:rsid w:val="00AE2347"/>
    <w:rsid w:val="00AE2E3C"/>
    <w:rsid w:val="00AE3223"/>
    <w:rsid w:val="00AE3B3C"/>
    <w:rsid w:val="00AE55D6"/>
    <w:rsid w:val="00AE56A6"/>
    <w:rsid w:val="00AE584F"/>
    <w:rsid w:val="00AE5DEE"/>
    <w:rsid w:val="00AE5E85"/>
    <w:rsid w:val="00AE6B9E"/>
    <w:rsid w:val="00AE6FDE"/>
    <w:rsid w:val="00AF3B00"/>
    <w:rsid w:val="00B005BE"/>
    <w:rsid w:val="00B029C2"/>
    <w:rsid w:val="00B038F4"/>
    <w:rsid w:val="00B04F79"/>
    <w:rsid w:val="00B06025"/>
    <w:rsid w:val="00B0656A"/>
    <w:rsid w:val="00B0749F"/>
    <w:rsid w:val="00B07740"/>
    <w:rsid w:val="00B11B69"/>
    <w:rsid w:val="00B13C34"/>
    <w:rsid w:val="00B1595E"/>
    <w:rsid w:val="00B15E8B"/>
    <w:rsid w:val="00B17BD2"/>
    <w:rsid w:val="00B218D0"/>
    <w:rsid w:val="00B24C52"/>
    <w:rsid w:val="00B2577B"/>
    <w:rsid w:val="00B26938"/>
    <w:rsid w:val="00B272A1"/>
    <w:rsid w:val="00B30007"/>
    <w:rsid w:val="00B30D0D"/>
    <w:rsid w:val="00B322E2"/>
    <w:rsid w:val="00B329CD"/>
    <w:rsid w:val="00B32C53"/>
    <w:rsid w:val="00B33CD4"/>
    <w:rsid w:val="00B349FC"/>
    <w:rsid w:val="00B34CF5"/>
    <w:rsid w:val="00B35C0B"/>
    <w:rsid w:val="00B3667F"/>
    <w:rsid w:val="00B36D36"/>
    <w:rsid w:val="00B36E56"/>
    <w:rsid w:val="00B37F90"/>
    <w:rsid w:val="00B4343A"/>
    <w:rsid w:val="00B43563"/>
    <w:rsid w:val="00B4394C"/>
    <w:rsid w:val="00B44A40"/>
    <w:rsid w:val="00B46C13"/>
    <w:rsid w:val="00B50799"/>
    <w:rsid w:val="00B51529"/>
    <w:rsid w:val="00B52329"/>
    <w:rsid w:val="00B563DB"/>
    <w:rsid w:val="00B579FC"/>
    <w:rsid w:val="00B61C3B"/>
    <w:rsid w:val="00B62BA0"/>
    <w:rsid w:val="00B62D84"/>
    <w:rsid w:val="00B636B9"/>
    <w:rsid w:val="00B63B9E"/>
    <w:rsid w:val="00B6447A"/>
    <w:rsid w:val="00B67709"/>
    <w:rsid w:val="00B67D9C"/>
    <w:rsid w:val="00B72F2D"/>
    <w:rsid w:val="00B732B7"/>
    <w:rsid w:val="00B7598C"/>
    <w:rsid w:val="00B77838"/>
    <w:rsid w:val="00B778C1"/>
    <w:rsid w:val="00B77BFA"/>
    <w:rsid w:val="00B809C8"/>
    <w:rsid w:val="00B819C6"/>
    <w:rsid w:val="00B827D0"/>
    <w:rsid w:val="00B8292C"/>
    <w:rsid w:val="00B85B33"/>
    <w:rsid w:val="00B85B52"/>
    <w:rsid w:val="00B85D69"/>
    <w:rsid w:val="00B900DC"/>
    <w:rsid w:val="00B94299"/>
    <w:rsid w:val="00B9494E"/>
    <w:rsid w:val="00B95657"/>
    <w:rsid w:val="00B968C7"/>
    <w:rsid w:val="00B9786A"/>
    <w:rsid w:val="00BA267A"/>
    <w:rsid w:val="00BA2DE6"/>
    <w:rsid w:val="00BA39AB"/>
    <w:rsid w:val="00BA4E74"/>
    <w:rsid w:val="00BA4F8B"/>
    <w:rsid w:val="00BA5283"/>
    <w:rsid w:val="00BA54B3"/>
    <w:rsid w:val="00BA7951"/>
    <w:rsid w:val="00BA7B31"/>
    <w:rsid w:val="00BB5860"/>
    <w:rsid w:val="00BB7814"/>
    <w:rsid w:val="00BC1744"/>
    <w:rsid w:val="00BC49CB"/>
    <w:rsid w:val="00BC4B68"/>
    <w:rsid w:val="00BC50C8"/>
    <w:rsid w:val="00BC6561"/>
    <w:rsid w:val="00BC76F1"/>
    <w:rsid w:val="00BD0EEB"/>
    <w:rsid w:val="00BD29EF"/>
    <w:rsid w:val="00BD6C65"/>
    <w:rsid w:val="00BE2B54"/>
    <w:rsid w:val="00BE38FF"/>
    <w:rsid w:val="00BE7884"/>
    <w:rsid w:val="00BF1979"/>
    <w:rsid w:val="00BF4820"/>
    <w:rsid w:val="00BF4E9F"/>
    <w:rsid w:val="00BF57DB"/>
    <w:rsid w:val="00BF5F49"/>
    <w:rsid w:val="00BF5F98"/>
    <w:rsid w:val="00BF60F4"/>
    <w:rsid w:val="00BF72E3"/>
    <w:rsid w:val="00C02828"/>
    <w:rsid w:val="00C02DB2"/>
    <w:rsid w:val="00C03E07"/>
    <w:rsid w:val="00C03E11"/>
    <w:rsid w:val="00C04351"/>
    <w:rsid w:val="00C051F2"/>
    <w:rsid w:val="00C053EA"/>
    <w:rsid w:val="00C07ED6"/>
    <w:rsid w:val="00C16885"/>
    <w:rsid w:val="00C16E8B"/>
    <w:rsid w:val="00C25F61"/>
    <w:rsid w:val="00C2710E"/>
    <w:rsid w:val="00C309D9"/>
    <w:rsid w:val="00C34DE7"/>
    <w:rsid w:val="00C37F85"/>
    <w:rsid w:val="00C41B30"/>
    <w:rsid w:val="00C42E28"/>
    <w:rsid w:val="00C43253"/>
    <w:rsid w:val="00C4430B"/>
    <w:rsid w:val="00C47790"/>
    <w:rsid w:val="00C52114"/>
    <w:rsid w:val="00C52929"/>
    <w:rsid w:val="00C52BCB"/>
    <w:rsid w:val="00C544D5"/>
    <w:rsid w:val="00C6090D"/>
    <w:rsid w:val="00C61B01"/>
    <w:rsid w:val="00C6434D"/>
    <w:rsid w:val="00C65C9C"/>
    <w:rsid w:val="00C70F4F"/>
    <w:rsid w:val="00C72094"/>
    <w:rsid w:val="00C72A0D"/>
    <w:rsid w:val="00C74088"/>
    <w:rsid w:val="00C7452F"/>
    <w:rsid w:val="00C75147"/>
    <w:rsid w:val="00C769D3"/>
    <w:rsid w:val="00C80386"/>
    <w:rsid w:val="00C81322"/>
    <w:rsid w:val="00C8406D"/>
    <w:rsid w:val="00C844C3"/>
    <w:rsid w:val="00C8651B"/>
    <w:rsid w:val="00C86CB3"/>
    <w:rsid w:val="00C902F1"/>
    <w:rsid w:val="00C91258"/>
    <w:rsid w:val="00C92605"/>
    <w:rsid w:val="00C933A7"/>
    <w:rsid w:val="00C93E37"/>
    <w:rsid w:val="00CA1E22"/>
    <w:rsid w:val="00CA23EB"/>
    <w:rsid w:val="00CA294A"/>
    <w:rsid w:val="00CA49A4"/>
    <w:rsid w:val="00CA4DDC"/>
    <w:rsid w:val="00CA722C"/>
    <w:rsid w:val="00CA7AB8"/>
    <w:rsid w:val="00CB2E18"/>
    <w:rsid w:val="00CB3BD7"/>
    <w:rsid w:val="00CB4038"/>
    <w:rsid w:val="00CB5AA4"/>
    <w:rsid w:val="00CB691A"/>
    <w:rsid w:val="00CB7971"/>
    <w:rsid w:val="00CC0957"/>
    <w:rsid w:val="00CD22DD"/>
    <w:rsid w:val="00CD6418"/>
    <w:rsid w:val="00CD6852"/>
    <w:rsid w:val="00CE01A0"/>
    <w:rsid w:val="00CE1BC8"/>
    <w:rsid w:val="00CE2915"/>
    <w:rsid w:val="00CE3E9A"/>
    <w:rsid w:val="00CE5D01"/>
    <w:rsid w:val="00CE6BFF"/>
    <w:rsid w:val="00CE6D18"/>
    <w:rsid w:val="00CE743F"/>
    <w:rsid w:val="00CF2C02"/>
    <w:rsid w:val="00CF4DA6"/>
    <w:rsid w:val="00CF53CC"/>
    <w:rsid w:val="00CF6F89"/>
    <w:rsid w:val="00CF6FEA"/>
    <w:rsid w:val="00CF7B2D"/>
    <w:rsid w:val="00D012D1"/>
    <w:rsid w:val="00D01F5F"/>
    <w:rsid w:val="00D044A9"/>
    <w:rsid w:val="00D05C21"/>
    <w:rsid w:val="00D06E95"/>
    <w:rsid w:val="00D111D3"/>
    <w:rsid w:val="00D11243"/>
    <w:rsid w:val="00D13BA7"/>
    <w:rsid w:val="00D27E83"/>
    <w:rsid w:val="00D30A25"/>
    <w:rsid w:val="00D30F3D"/>
    <w:rsid w:val="00D3317C"/>
    <w:rsid w:val="00D338DF"/>
    <w:rsid w:val="00D33DEE"/>
    <w:rsid w:val="00D34D0A"/>
    <w:rsid w:val="00D359E7"/>
    <w:rsid w:val="00D36288"/>
    <w:rsid w:val="00D407C9"/>
    <w:rsid w:val="00D42AE2"/>
    <w:rsid w:val="00D431F0"/>
    <w:rsid w:val="00D4363E"/>
    <w:rsid w:val="00D457FC"/>
    <w:rsid w:val="00D51400"/>
    <w:rsid w:val="00D53F06"/>
    <w:rsid w:val="00D547D5"/>
    <w:rsid w:val="00D5735C"/>
    <w:rsid w:val="00D64DC1"/>
    <w:rsid w:val="00D655D9"/>
    <w:rsid w:val="00D6563E"/>
    <w:rsid w:val="00D66F04"/>
    <w:rsid w:val="00D678B4"/>
    <w:rsid w:val="00D679C8"/>
    <w:rsid w:val="00D72019"/>
    <w:rsid w:val="00D72F78"/>
    <w:rsid w:val="00D74FAB"/>
    <w:rsid w:val="00D76A6D"/>
    <w:rsid w:val="00D77C6A"/>
    <w:rsid w:val="00D82F5C"/>
    <w:rsid w:val="00D87328"/>
    <w:rsid w:val="00D91A1B"/>
    <w:rsid w:val="00D94EB8"/>
    <w:rsid w:val="00DA0828"/>
    <w:rsid w:val="00DA126E"/>
    <w:rsid w:val="00DA5188"/>
    <w:rsid w:val="00DA5712"/>
    <w:rsid w:val="00DA679E"/>
    <w:rsid w:val="00DA6D98"/>
    <w:rsid w:val="00DB00EF"/>
    <w:rsid w:val="00DB1193"/>
    <w:rsid w:val="00DB47F5"/>
    <w:rsid w:val="00DB4FAF"/>
    <w:rsid w:val="00DB4FD1"/>
    <w:rsid w:val="00DB5ABF"/>
    <w:rsid w:val="00DC0803"/>
    <w:rsid w:val="00DC0F10"/>
    <w:rsid w:val="00DC25C4"/>
    <w:rsid w:val="00DC447B"/>
    <w:rsid w:val="00DC509B"/>
    <w:rsid w:val="00DC54ED"/>
    <w:rsid w:val="00DC5741"/>
    <w:rsid w:val="00DD122A"/>
    <w:rsid w:val="00DD2C0B"/>
    <w:rsid w:val="00DD4681"/>
    <w:rsid w:val="00DD4E0A"/>
    <w:rsid w:val="00DE0AC7"/>
    <w:rsid w:val="00DE1373"/>
    <w:rsid w:val="00DE1842"/>
    <w:rsid w:val="00DE4B88"/>
    <w:rsid w:val="00DF2F8F"/>
    <w:rsid w:val="00DF3B8F"/>
    <w:rsid w:val="00DF4B95"/>
    <w:rsid w:val="00E01091"/>
    <w:rsid w:val="00E0316C"/>
    <w:rsid w:val="00E059BC"/>
    <w:rsid w:val="00E11148"/>
    <w:rsid w:val="00E1178F"/>
    <w:rsid w:val="00E11881"/>
    <w:rsid w:val="00E17320"/>
    <w:rsid w:val="00E1754E"/>
    <w:rsid w:val="00E215D6"/>
    <w:rsid w:val="00E22E7F"/>
    <w:rsid w:val="00E2515E"/>
    <w:rsid w:val="00E30617"/>
    <w:rsid w:val="00E316C0"/>
    <w:rsid w:val="00E31F0A"/>
    <w:rsid w:val="00E32004"/>
    <w:rsid w:val="00E32037"/>
    <w:rsid w:val="00E339A7"/>
    <w:rsid w:val="00E349D5"/>
    <w:rsid w:val="00E36D9B"/>
    <w:rsid w:val="00E37FC8"/>
    <w:rsid w:val="00E40BDD"/>
    <w:rsid w:val="00E42740"/>
    <w:rsid w:val="00E44316"/>
    <w:rsid w:val="00E50D2C"/>
    <w:rsid w:val="00E53A6A"/>
    <w:rsid w:val="00E5503C"/>
    <w:rsid w:val="00E556C4"/>
    <w:rsid w:val="00E56C39"/>
    <w:rsid w:val="00E63696"/>
    <w:rsid w:val="00E63BBD"/>
    <w:rsid w:val="00E6575B"/>
    <w:rsid w:val="00E66B96"/>
    <w:rsid w:val="00E70450"/>
    <w:rsid w:val="00E71187"/>
    <w:rsid w:val="00E736E8"/>
    <w:rsid w:val="00E73865"/>
    <w:rsid w:val="00E73F4E"/>
    <w:rsid w:val="00E76299"/>
    <w:rsid w:val="00E76740"/>
    <w:rsid w:val="00E773E7"/>
    <w:rsid w:val="00E80B24"/>
    <w:rsid w:val="00E80BBD"/>
    <w:rsid w:val="00E81566"/>
    <w:rsid w:val="00E83D53"/>
    <w:rsid w:val="00E93CF4"/>
    <w:rsid w:val="00E93F13"/>
    <w:rsid w:val="00E945D1"/>
    <w:rsid w:val="00E96F97"/>
    <w:rsid w:val="00E973ED"/>
    <w:rsid w:val="00EA121A"/>
    <w:rsid w:val="00EA2DFC"/>
    <w:rsid w:val="00EA3D1B"/>
    <w:rsid w:val="00EA5CD4"/>
    <w:rsid w:val="00EA7427"/>
    <w:rsid w:val="00EB01BB"/>
    <w:rsid w:val="00EB1E98"/>
    <w:rsid w:val="00EB3B41"/>
    <w:rsid w:val="00EB5D5B"/>
    <w:rsid w:val="00EC40FD"/>
    <w:rsid w:val="00EC5C55"/>
    <w:rsid w:val="00EC6BF6"/>
    <w:rsid w:val="00EC6FD2"/>
    <w:rsid w:val="00ED0DFF"/>
    <w:rsid w:val="00ED669C"/>
    <w:rsid w:val="00ED70AE"/>
    <w:rsid w:val="00ED7A5D"/>
    <w:rsid w:val="00EE077B"/>
    <w:rsid w:val="00EE1B3F"/>
    <w:rsid w:val="00EE25D4"/>
    <w:rsid w:val="00EE2817"/>
    <w:rsid w:val="00EE3FAF"/>
    <w:rsid w:val="00EE678D"/>
    <w:rsid w:val="00EF274B"/>
    <w:rsid w:val="00EF3354"/>
    <w:rsid w:val="00EF39F0"/>
    <w:rsid w:val="00EF56DF"/>
    <w:rsid w:val="00EF650B"/>
    <w:rsid w:val="00EF6749"/>
    <w:rsid w:val="00F00F9F"/>
    <w:rsid w:val="00F062A0"/>
    <w:rsid w:val="00F100BE"/>
    <w:rsid w:val="00F1159C"/>
    <w:rsid w:val="00F1299A"/>
    <w:rsid w:val="00F15472"/>
    <w:rsid w:val="00F16479"/>
    <w:rsid w:val="00F178CA"/>
    <w:rsid w:val="00F207A4"/>
    <w:rsid w:val="00F21662"/>
    <w:rsid w:val="00F23AE6"/>
    <w:rsid w:val="00F24EFE"/>
    <w:rsid w:val="00F3192C"/>
    <w:rsid w:val="00F344E4"/>
    <w:rsid w:val="00F34657"/>
    <w:rsid w:val="00F355FC"/>
    <w:rsid w:val="00F36888"/>
    <w:rsid w:val="00F36A4D"/>
    <w:rsid w:val="00F41863"/>
    <w:rsid w:val="00F43B5C"/>
    <w:rsid w:val="00F44BAB"/>
    <w:rsid w:val="00F44FBE"/>
    <w:rsid w:val="00F45B4D"/>
    <w:rsid w:val="00F5114D"/>
    <w:rsid w:val="00F51728"/>
    <w:rsid w:val="00F55174"/>
    <w:rsid w:val="00F61704"/>
    <w:rsid w:val="00F65B1D"/>
    <w:rsid w:val="00F6705D"/>
    <w:rsid w:val="00F70215"/>
    <w:rsid w:val="00F7285C"/>
    <w:rsid w:val="00F7331C"/>
    <w:rsid w:val="00F73FAB"/>
    <w:rsid w:val="00F75526"/>
    <w:rsid w:val="00F75689"/>
    <w:rsid w:val="00F775D3"/>
    <w:rsid w:val="00F804AE"/>
    <w:rsid w:val="00F80A04"/>
    <w:rsid w:val="00F81785"/>
    <w:rsid w:val="00F84C03"/>
    <w:rsid w:val="00F90E75"/>
    <w:rsid w:val="00F91CBA"/>
    <w:rsid w:val="00F93A49"/>
    <w:rsid w:val="00F94EBD"/>
    <w:rsid w:val="00FA087D"/>
    <w:rsid w:val="00FA145B"/>
    <w:rsid w:val="00FA1C66"/>
    <w:rsid w:val="00FA50C2"/>
    <w:rsid w:val="00FA5352"/>
    <w:rsid w:val="00FA5862"/>
    <w:rsid w:val="00FA6BDF"/>
    <w:rsid w:val="00FA7AF4"/>
    <w:rsid w:val="00FB0DA4"/>
    <w:rsid w:val="00FB42D0"/>
    <w:rsid w:val="00FC0497"/>
    <w:rsid w:val="00FC161B"/>
    <w:rsid w:val="00FC2AC4"/>
    <w:rsid w:val="00FC2E68"/>
    <w:rsid w:val="00FC3D87"/>
    <w:rsid w:val="00FC456D"/>
    <w:rsid w:val="00FC63E5"/>
    <w:rsid w:val="00FD2DE3"/>
    <w:rsid w:val="00FD3178"/>
    <w:rsid w:val="00FD6ED0"/>
    <w:rsid w:val="00FD7CB1"/>
    <w:rsid w:val="00FD7E1B"/>
    <w:rsid w:val="00FE183B"/>
    <w:rsid w:val="00FE285D"/>
    <w:rsid w:val="00FE4C9D"/>
    <w:rsid w:val="00FE5C26"/>
    <w:rsid w:val="00FE621A"/>
    <w:rsid w:val="00FF1A47"/>
    <w:rsid w:val="00FF33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  <w:style w:type="character" w:customStyle="1" w:styleId="mw-headline">
    <w:name w:val="mw-headline"/>
    <w:basedOn w:val="DefaultParagraphFont"/>
    <w:rsid w:val="00F7285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iPriority="9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3" w:uiPriority="39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toa heading" w:semiHidden="0" w:unhideWhenUsed="0"/>
    <w:lsdException w:name="List Number" w:semiHidden="0" w:unhideWhenUsed="0"/>
    <w:lsdException w:name="List 2" w:semiHidden="0" w:unhideWhenUsed="0"/>
    <w:lsdException w:name="Title" w:semiHidden="0" w:unhideWhenUsed="0" w:qFormat="1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2F8F"/>
    <w:pPr>
      <w:spacing w:after="200" w:line="276" w:lineRule="auto"/>
    </w:pPr>
    <w:rPr>
      <w:rFonts w:eastAsia="Calibri"/>
      <w:sz w:val="26"/>
      <w:szCs w:val="22"/>
    </w:rPr>
  </w:style>
  <w:style w:type="paragraph" w:styleId="Heading1">
    <w:name w:val="heading 1"/>
    <w:basedOn w:val="Normal"/>
    <w:next w:val="BodyText"/>
    <w:qFormat/>
    <w:rsid w:val="00856F7E"/>
    <w:pPr>
      <w:keepNext/>
      <w:numPr>
        <w:numId w:val="8"/>
      </w:numPr>
      <w:spacing w:before="240" w:after="60"/>
      <w:jc w:val="center"/>
      <w:outlineLvl w:val="0"/>
    </w:pPr>
    <w:rPr>
      <w:rFonts w:eastAsia="SimSun" w:cs="Arial"/>
      <w:b/>
      <w:bCs/>
      <w:kern w:val="32"/>
      <w:sz w:val="32"/>
      <w:szCs w:val="32"/>
      <w:lang w:eastAsia="zh-CN"/>
    </w:rPr>
  </w:style>
  <w:style w:type="paragraph" w:styleId="Heading2">
    <w:name w:val="heading 2"/>
    <w:basedOn w:val="Normal"/>
    <w:next w:val="BodyText"/>
    <w:qFormat/>
    <w:rsid w:val="00856F7E"/>
    <w:pPr>
      <w:keepNext/>
      <w:numPr>
        <w:ilvl w:val="1"/>
        <w:numId w:val="8"/>
      </w:numPr>
      <w:spacing w:before="240" w:after="60"/>
      <w:outlineLvl w:val="1"/>
    </w:pPr>
    <w:rPr>
      <w:rFonts w:eastAsia="SimSun" w:cs="Arial"/>
      <w:b/>
      <w:bCs/>
      <w:iCs/>
      <w:sz w:val="28"/>
      <w:szCs w:val="28"/>
      <w:lang w:eastAsia="zh-CN"/>
    </w:rPr>
  </w:style>
  <w:style w:type="paragraph" w:styleId="Heading3">
    <w:name w:val="heading 3"/>
    <w:basedOn w:val="Normal"/>
    <w:next w:val="BodyText"/>
    <w:uiPriority w:val="9"/>
    <w:qFormat/>
    <w:rsid w:val="00EB01BB"/>
    <w:pPr>
      <w:keepNext/>
      <w:numPr>
        <w:ilvl w:val="2"/>
        <w:numId w:val="8"/>
      </w:numPr>
      <w:spacing w:before="240" w:after="60"/>
      <w:outlineLvl w:val="2"/>
    </w:pPr>
    <w:rPr>
      <w:rFonts w:eastAsia="SimSun" w:cs="Arial"/>
      <w:b/>
      <w:bCs/>
      <w:szCs w:val="26"/>
      <w:lang w:eastAsia="zh-CN"/>
    </w:rPr>
  </w:style>
  <w:style w:type="paragraph" w:styleId="Heading4">
    <w:name w:val="heading 4"/>
    <w:basedOn w:val="Normal"/>
    <w:next w:val="BodyText"/>
    <w:link w:val="Heading4Char"/>
    <w:qFormat/>
    <w:rsid w:val="00D11243"/>
    <w:pPr>
      <w:keepNext/>
      <w:numPr>
        <w:ilvl w:val="3"/>
        <w:numId w:val="8"/>
      </w:numPr>
      <w:spacing w:before="240" w:after="60"/>
      <w:outlineLvl w:val="3"/>
    </w:pPr>
    <w:rPr>
      <w:rFonts w:eastAsia="SimSun"/>
      <w:bCs/>
      <w:szCs w:val="28"/>
      <w:lang w:eastAsia="zh-CN"/>
    </w:rPr>
  </w:style>
  <w:style w:type="paragraph" w:styleId="Heading5">
    <w:name w:val="heading 5"/>
    <w:basedOn w:val="Normal"/>
    <w:next w:val="BodyText"/>
    <w:qFormat/>
    <w:rsid w:val="004D6747"/>
    <w:pPr>
      <w:numPr>
        <w:ilvl w:val="4"/>
        <w:numId w:val="8"/>
      </w:numPr>
      <w:spacing w:before="240" w:after="60"/>
      <w:outlineLvl w:val="4"/>
    </w:pPr>
    <w:rPr>
      <w:rFonts w:eastAsia="SimSun"/>
      <w:b/>
      <w:bCs/>
      <w:i/>
      <w:iCs/>
      <w:szCs w:val="26"/>
      <w:lang w:eastAsia="zh-CN"/>
    </w:rPr>
  </w:style>
  <w:style w:type="paragraph" w:styleId="Heading6">
    <w:name w:val="heading 6"/>
    <w:basedOn w:val="Normal"/>
    <w:next w:val="Normal"/>
    <w:qFormat/>
    <w:rsid w:val="004D6747"/>
    <w:pPr>
      <w:numPr>
        <w:ilvl w:val="5"/>
        <w:numId w:val="8"/>
      </w:numPr>
      <w:spacing w:before="240" w:after="60"/>
      <w:outlineLvl w:val="5"/>
    </w:pPr>
    <w:rPr>
      <w:rFonts w:eastAsia="SimSun"/>
      <w:b/>
      <w:bCs/>
      <w:lang w:eastAsia="zh-CN"/>
    </w:rPr>
  </w:style>
  <w:style w:type="paragraph" w:styleId="Heading7">
    <w:name w:val="heading 7"/>
    <w:basedOn w:val="Normal"/>
    <w:next w:val="Normal"/>
    <w:qFormat/>
    <w:rsid w:val="004D6747"/>
    <w:pPr>
      <w:numPr>
        <w:ilvl w:val="6"/>
        <w:numId w:val="8"/>
      </w:numPr>
      <w:spacing w:before="240" w:after="60"/>
      <w:outlineLvl w:val="6"/>
    </w:pPr>
    <w:rPr>
      <w:rFonts w:eastAsia="SimSun"/>
      <w:b/>
      <w:i/>
      <w:lang w:eastAsia="zh-CN"/>
    </w:rPr>
  </w:style>
  <w:style w:type="paragraph" w:styleId="Heading8">
    <w:name w:val="heading 8"/>
    <w:basedOn w:val="Normal"/>
    <w:next w:val="Normal"/>
    <w:qFormat/>
    <w:rsid w:val="004D6747"/>
    <w:pPr>
      <w:numPr>
        <w:ilvl w:val="7"/>
        <w:numId w:val="8"/>
      </w:numPr>
      <w:spacing w:before="240" w:after="60"/>
      <w:outlineLvl w:val="7"/>
    </w:pPr>
    <w:rPr>
      <w:rFonts w:eastAsia="SimSun"/>
      <w:i/>
      <w:iCs/>
      <w:lang w:eastAsia="zh-CN"/>
    </w:rPr>
  </w:style>
  <w:style w:type="paragraph" w:styleId="Heading9">
    <w:name w:val="heading 9"/>
    <w:basedOn w:val="Normal"/>
    <w:next w:val="Normal"/>
    <w:qFormat/>
    <w:rsid w:val="004D6747"/>
    <w:pPr>
      <w:numPr>
        <w:ilvl w:val="8"/>
        <w:numId w:val="8"/>
      </w:numPr>
      <w:spacing w:before="240" w:after="60"/>
      <w:outlineLvl w:val="8"/>
    </w:pPr>
    <w:rPr>
      <w:rFonts w:eastAsia="SimSun" w:cs="Arial"/>
      <w:sz w:val="22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36E56"/>
    <w:pPr>
      <w:pBdr>
        <w:bottom w:val="single" w:sz="4" w:space="1" w:color="auto"/>
      </w:pBdr>
      <w:tabs>
        <w:tab w:val="center" w:pos="4320"/>
        <w:tab w:val="right" w:pos="8640"/>
      </w:tabs>
    </w:pPr>
    <w:rPr>
      <w:rFonts w:eastAsia="MS Mincho"/>
      <w:sz w:val="22"/>
      <w:szCs w:val="24"/>
      <w:lang w:eastAsia="ja-JP"/>
    </w:rPr>
  </w:style>
  <w:style w:type="paragraph" w:styleId="Footer">
    <w:name w:val="footer"/>
    <w:basedOn w:val="Normal"/>
    <w:link w:val="FooterChar"/>
    <w:uiPriority w:val="99"/>
    <w:rsid w:val="00B36E56"/>
    <w:pPr>
      <w:pBdr>
        <w:top w:val="single" w:sz="4" w:space="1" w:color="auto"/>
      </w:pBdr>
      <w:tabs>
        <w:tab w:val="center" w:pos="4320"/>
        <w:tab w:val="right" w:pos="8640"/>
      </w:tabs>
    </w:pPr>
    <w:rPr>
      <w:sz w:val="22"/>
    </w:rPr>
  </w:style>
  <w:style w:type="character" w:styleId="PageNumber">
    <w:name w:val="page number"/>
    <w:basedOn w:val="DefaultParagraphFont"/>
    <w:rsid w:val="00B0749F"/>
  </w:style>
  <w:style w:type="paragraph" w:styleId="List4">
    <w:name w:val="List 4"/>
    <w:basedOn w:val="List"/>
    <w:rsid w:val="00E42740"/>
    <w:pPr>
      <w:keepNext/>
      <w:numPr>
        <w:ilvl w:val="4"/>
      </w:numPr>
    </w:pPr>
    <w:rPr>
      <w:snapToGrid w:val="0"/>
    </w:rPr>
  </w:style>
  <w:style w:type="paragraph" w:customStyle="1" w:styleId="Reference">
    <w:name w:val="Reference"/>
    <w:basedOn w:val="Normal"/>
    <w:rsid w:val="00A173A6"/>
    <w:pPr>
      <w:numPr>
        <w:numId w:val="2"/>
      </w:numPr>
      <w:spacing w:before="120" w:after="120" w:line="320" w:lineRule="exact"/>
    </w:pPr>
    <w:rPr>
      <w:rFonts w:eastAsia="Times New Roman"/>
      <w:snapToGrid w:val="0"/>
      <w:szCs w:val="20"/>
    </w:rPr>
  </w:style>
  <w:style w:type="paragraph" w:customStyle="1" w:styleId="Note">
    <w:name w:val="Note"/>
    <w:basedOn w:val="Normal"/>
    <w:next w:val="Normal"/>
    <w:rsid w:val="00B029C2"/>
    <w:pPr>
      <w:numPr>
        <w:numId w:val="1"/>
      </w:numPr>
      <w:shd w:val="clear" w:color="auto" w:fill="C0C0C0"/>
      <w:spacing w:before="120" w:after="120" w:line="320" w:lineRule="exact"/>
    </w:pPr>
    <w:rPr>
      <w:rFonts w:ascii="Times" w:eastAsia="Times New Roman" w:hAnsi="Times"/>
      <w:snapToGrid w:val="0"/>
      <w:szCs w:val="20"/>
    </w:rPr>
  </w:style>
  <w:style w:type="paragraph" w:styleId="List2">
    <w:name w:val="List 2"/>
    <w:basedOn w:val="List"/>
    <w:autoRedefine/>
    <w:rsid w:val="00E42740"/>
    <w:pPr>
      <w:keepNext/>
      <w:numPr>
        <w:ilvl w:val="2"/>
      </w:numPr>
    </w:pPr>
    <w:rPr>
      <w:snapToGrid w:val="0"/>
    </w:rPr>
  </w:style>
  <w:style w:type="paragraph" w:customStyle="1" w:styleId="ListDash">
    <w:name w:val="List Dash"/>
    <w:basedOn w:val="Normal"/>
    <w:rsid w:val="000263D5"/>
    <w:pPr>
      <w:numPr>
        <w:numId w:val="5"/>
      </w:numPr>
      <w:spacing w:before="120" w:after="120" w:line="320" w:lineRule="exact"/>
    </w:pPr>
    <w:rPr>
      <w:rFonts w:eastAsia="SimSun"/>
      <w:lang w:eastAsia="zh-CN"/>
    </w:rPr>
  </w:style>
  <w:style w:type="paragraph" w:styleId="List">
    <w:name w:val="List"/>
    <w:basedOn w:val="Normal"/>
    <w:rsid w:val="00E42740"/>
    <w:pPr>
      <w:numPr>
        <w:ilvl w:val="1"/>
        <w:numId w:val="3"/>
      </w:numPr>
      <w:spacing w:before="120" w:after="120" w:line="320" w:lineRule="exact"/>
    </w:pPr>
  </w:style>
  <w:style w:type="character" w:customStyle="1" w:styleId="HeaderChar">
    <w:name w:val="Header Char"/>
    <w:link w:val="Header"/>
    <w:uiPriority w:val="99"/>
    <w:rsid w:val="0099488B"/>
    <w:rPr>
      <w:sz w:val="22"/>
      <w:szCs w:val="24"/>
      <w:lang w:eastAsia="ja-JP"/>
    </w:rPr>
  </w:style>
  <w:style w:type="paragraph" w:customStyle="1" w:styleId="TableNumber">
    <w:name w:val="Table Number"/>
    <w:basedOn w:val="Normal"/>
    <w:rsid w:val="00D64DC1"/>
    <w:pPr>
      <w:numPr>
        <w:numId w:val="7"/>
      </w:numPr>
      <w:spacing w:before="60" w:after="60" w:line="240" w:lineRule="exact"/>
    </w:pPr>
  </w:style>
  <w:style w:type="character" w:styleId="Hyperlink">
    <w:name w:val="Hyperlink"/>
    <w:uiPriority w:val="99"/>
    <w:rsid w:val="00320630"/>
    <w:rPr>
      <w:color w:val="0000FF"/>
      <w:u w:val="single"/>
    </w:rPr>
  </w:style>
  <w:style w:type="paragraph" w:customStyle="1" w:styleId="TableBullet">
    <w:name w:val="Table Bullet"/>
    <w:basedOn w:val="Normal"/>
    <w:rsid w:val="00107724"/>
    <w:pPr>
      <w:spacing w:before="60" w:after="60"/>
      <w:ind w:left="284" w:hanging="284"/>
    </w:pPr>
  </w:style>
  <w:style w:type="paragraph" w:customStyle="1" w:styleId="Code">
    <w:name w:val="Code"/>
    <w:rsid w:val="00131E95"/>
    <w:pPr>
      <w:tabs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</w:tabs>
      <w:spacing w:before="20" w:after="20"/>
      <w:ind w:left="357"/>
    </w:pPr>
    <w:rPr>
      <w:rFonts w:ascii="Courier New" w:eastAsia="Times New Roman" w:hAnsi="Courier New"/>
      <w:noProof/>
      <w:color w:val="333399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4E02"/>
    <w:pPr>
      <w:keepLines/>
      <w:numPr>
        <w:numId w:val="0"/>
      </w:numPr>
      <w:spacing w:before="480" w:after="0"/>
      <w:jc w:val="left"/>
      <w:outlineLvl w:val="9"/>
    </w:pPr>
    <w:rPr>
      <w:rFonts w:ascii="Cambria" w:eastAsia="MS Gothic" w:hAnsi="Cambria" w:cs="Times New Roman"/>
      <w:color w:val="365F91"/>
      <w:kern w:val="0"/>
      <w:sz w:val="28"/>
      <w:szCs w:val="28"/>
      <w:lang w:eastAsia="ja-JP"/>
    </w:rPr>
  </w:style>
  <w:style w:type="character" w:customStyle="1" w:styleId="TableTextChar">
    <w:name w:val="Table Text Char"/>
    <w:link w:val="TableText"/>
    <w:rsid w:val="003F7BA6"/>
    <w:rPr>
      <w:sz w:val="24"/>
      <w:lang w:val="en-US" w:eastAsia="en-US" w:bidi="ar-SA"/>
    </w:rPr>
  </w:style>
  <w:style w:type="paragraph" w:styleId="List3">
    <w:name w:val="List 3"/>
    <w:basedOn w:val="List"/>
    <w:rsid w:val="00E42740"/>
    <w:pPr>
      <w:keepNext/>
      <w:numPr>
        <w:ilvl w:val="3"/>
      </w:numPr>
      <w:tabs>
        <w:tab w:val="left" w:pos="1440"/>
      </w:tabs>
    </w:pPr>
    <w:rPr>
      <w:snapToGrid w:val="0"/>
    </w:rPr>
  </w:style>
  <w:style w:type="paragraph" w:styleId="ListBullet">
    <w:name w:val="List Bullet"/>
    <w:basedOn w:val="Normal"/>
    <w:autoRedefine/>
    <w:rsid w:val="00CE6BFF"/>
    <w:pPr>
      <w:numPr>
        <w:ilvl w:val="1"/>
        <w:numId w:val="4"/>
      </w:numPr>
      <w:spacing w:before="120" w:after="120" w:line="320" w:lineRule="exact"/>
    </w:pPr>
    <w:rPr>
      <w:rFonts w:eastAsia="SimSun"/>
      <w:lang w:eastAsia="zh-CN"/>
    </w:rPr>
  </w:style>
  <w:style w:type="paragraph" w:styleId="ListBullet2">
    <w:name w:val="List Bullet 2"/>
    <w:basedOn w:val="ListBullet"/>
    <w:autoRedefine/>
    <w:rsid w:val="00CE6BFF"/>
    <w:pPr>
      <w:numPr>
        <w:ilvl w:val="2"/>
      </w:numPr>
    </w:pPr>
  </w:style>
  <w:style w:type="paragraph" w:styleId="ListBullet3">
    <w:name w:val="List Bullet 3"/>
    <w:basedOn w:val="ListBullet"/>
    <w:autoRedefine/>
    <w:rsid w:val="00CE6BFF"/>
    <w:pPr>
      <w:numPr>
        <w:ilvl w:val="3"/>
      </w:numPr>
    </w:pPr>
  </w:style>
  <w:style w:type="table" w:styleId="TableGrid">
    <w:name w:val="Table Grid"/>
    <w:basedOn w:val="TableNormal"/>
    <w:uiPriority w:val="59"/>
    <w:rsid w:val="00C544D5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jc w:val="center"/>
      </w:pPr>
      <w:rPr>
        <w:b w:val="0"/>
      </w:rPr>
      <w:tblPr/>
      <w:tcPr>
        <w:shd w:val="clear" w:color="auto" w:fill="C0C0C0"/>
      </w:tcPr>
    </w:tblStylePr>
  </w:style>
  <w:style w:type="paragraph" w:styleId="List5">
    <w:name w:val="List 5"/>
    <w:basedOn w:val="List"/>
    <w:rsid w:val="00E42740"/>
    <w:pPr>
      <w:keepNext/>
      <w:numPr>
        <w:ilvl w:val="5"/>
      </w:numPr>
    </w:pPr>
    <w:rPr>
      <w:snapToGrid w:val="0"/>
    </w:rPr>
  </w:style>
  <w:style w:type="paragraph" w:styleId="Title">
    <w:name w:val="Title"/>
    <w:basedOn w:val="Normal"/>
    <w:next w:val="BodyText"/>
    <w:qFormat/>
    <w:rsid w:val="0035100C"/>
    <w:pPr>
      <w:spacing w:before="240" w:after="60"/>
      <w:jc w:val="center"/>
      <w:outlineLvl w:val="0"/>
    </w:pPr>
    <w:rPr>
      <w:rFonts w:eastAsia="SimSun" w:cs="Arial"/>
      <w:b/>
      <w:bCs/>
      <w:kern w:val="28"/>
      <w:sz w:val="28"/>
      <w:szCs w:val="32"/>
      <w:lang w:eastAsia="zh-CN"/>
    </w:rPr>
  </w:style>
  <w:style w:type="paragraph" w:styleId="BalloonText">
    <w:name w:val="Balloon Text"/>
    <w:basedOn w:val="Normal"/>
    <w:semiHidden/>
    <w:rsid w:val="004D6362"/>
    <w:rPr>
      <w:rFonts w:ascii="Tahoma" w:hAnsi="Tahoma" w:cs="Tahoma"/>
      <w:sz w:val="16"/>
      <w:szCs w:val="16"/>
    </w:rPr>
  </w:style>
  <w:style w:type="paragraph" w:customStyle="1" w:styleId="TableHeading">
    <w:name w:val="TableHeading"/>
    <w:basedOn w:val="Normal"/>
    <w:autoRedefine/>
    <w:rsid w:val="00886006"/>
    <w:pPr>
      <w:keepNext/>
      <w:spacing w:before="120" w:after="120"/>
      <w:jc w:val="center"/>
    </w:pPr>
    <w:rPr>
      <w:rFonts w:eastAsia="Times New Roman"/>
      <w:b/>
      <w:snapToGrid w:val="0"/>
      <w:sz w:val="28"/>
      <w:szCs w:val="20"/>
    </w:rPr>
  </w:style>
  <w:style w:type="paragraph" w:styleId="ListBullet4">
    <w:name w:val="List Bullet 4"/>
    <w:basedOn w:val="ListBullet"/>
    <w:autoRedefine/>
    <w:rsid w:val="00CE6BFF"/>
    <w:pPr>
      <w:numPr>
        <w:ilvl w:val="4"/>
      </w:numPr>
    </w:pPr>
  </w:style>
  <w:style w:type="paragraph" w:styleId="ListBullet5">
    <w:name w:val="List Bullet 5"/>
    <w:basedOn w:val="ListBullet"/>
    <w:autoRedefine/>
    <w:rsid w:val="00CE6BFF"/>
    <w:pPr>
      <w:numPr>
        <w:ilvl w:val="5"/>
      </w:numPr>
    </w:pPr>
  </w:style>
  <w:style w:type="table" w:styleId="TableTheme">
    <w:name w:val="Table Theme"/>
    <w:basedOn w:val="TableNormal"/>
    <w:rsid w:val="009776EC"/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ineterm">
    <w:name w:val="Define term"/>
    <w:basedOn w:val="BodyText"/>
    <w:rsid w:val="009F2A41"/>
    <w:pPr>
      <w:tabs>
        <w:tab w:val="left" w:pos="720"/>
        <w:tab w:val="left" w:pos="2342"/>
      </w:tabs>
      <w:ind w:left="2342" w:hanging="1985"/>
    </w:pPr>
    <w:rPr>
      <w:rFonts w:ascii="Times" w:eastAsia="Times New Roman" w:hAnsi="Times"/>
      <w:snapToGrid w:val="0"/>
      <w:szCs w:val="20"/>
    </w:rPr>
  </w:style>
  <w:style w:type="paragraph" w:customStyle="1" w:styleId="TableCode">
    <w:name w:val="Table Code"/>
    <w:basedOn w:val="Code"/>
    <w:rsid w:val="00A173A6"/>
    <w:pPr>
      <w:ind w:left="0"/>
    </w:pPr>
  </w:style>
  <w:style w:type="paragraph" w:styleId="BodyText">
    <w:name w:val="Body Text"/>
    <w:basedOn w:val="Normal"/>
    <w:link w:val="BodyTextChar"/>
    <w:rsid w:val="007C098F"/>
    <w:pPr>
      <w:ind w:firstLine="357"/>
    </w:pPr>
  </w:style>
  <w:style w:type="paragraph" w:customStyle="1" w:styleId="Annex1">
    <w:name w:val="Annex 1"/>
    <w:basedOn w:val="Normal"/>
    <w:next w:val="BodyText"/>
    <w:semiHidden/>
    <w:rsid w:val="00084C51"/>
    <w:pPr>
      <w:numPr>
        <w:numId w:val="6"/>
      </w:numPr>
      <w:shd w:val="clear" w:color="auto" w:fill="C0C0C0"/>
      <w:spacing w:before="240" w:after="60"/>
      <w:outlineLvl w:val="0"/>
    </w:pPr>
    <w:rPr>
      <w:rFonts w:eastAsia="SimSun"/>
      <w:b/>
      <w:sz w:val="32"/>
      <w:szCs w:val="32"/>
      <w:lang w:eastAsia="zh-CN"/>
    </w:rPr>
  </w:style>
  <w:style w:type="paragraph" w:customStyle="1" w:styleId="Annex2">
    <w:name w:val="Annex 2"/>
    <w:basedOn w:val="Normal"/>
    <w:next w:val="BodyText"/>
    <w:semiHidden/>
    <w:rsid w:val="00084C51"/>
    <w:pPr>
      <w:numPr>
        <w:ilvl w:val="1"/>
        <w:numId w:val="6"/>
      </w:numPr>
      <w:spacing w:before="240" w:after="60"/>
      <w:outlineLvl w:val="1"/>
    </w:pPr>
    <w:rPr>
      <w:rFonts w:eastAsia="SimSun"/>
      <w:b/>
      <w:sz w:val="30"/>
      <w:lang w:eastAsia="zh-CN"/>
    </w:rPr>
  </w:style>
  <w:style w:type="paragraph" w:customStyle="1" w:styleId="Annex3">
    <w:name w:val="Annex 3"/>
    <w:basedOn w:val="Normal"/>
    <w:next w:val="BodyText"/>
    <w:semiHidden/>
    <w:rsid w:val="00084C51"/>
    <w:pPr>
      <w:numPr>
        <w:ilvl w:val="2"/>
        <w:numId w:val="6"/>
      </w:numPr>
      <w:spacing w:before="240" w:after="120"/>
      <w:outlineLvl w:val="2"/>
    </w:pPr>
    <w:rPr>
      <w:rFonts w:eastAsia="SimSun"/>
      <w:b/>
      <w:i/>
      <w:sz w:val="28"/>
      <w:lang w:eastAsia="zh-CN"/>
    </w:rPr>
  </w:style>
  <w:style w:type="paragraph" w:styleId="ListParagraph">
    <w:name w:val="List Paragraph"/>
    <w:basedOn w:val="Normal"/>
    <w:link w:val="ListParagraphChar"/>
    <w:uiPriority w:val="34"/>
    <w:qFormat/>
    <w:rsid w:val="00DF2F8F"/>
    <w:pPr>
      <w:spacing w:before="120" w:after="120"/>
      <w:ind w:firstLine="357"/>
      <w:contextualSpacing/>
    </w:pPr>
  </w:style>
  <w:style w:type="paragraph" w:customStyle="1" w:styleId="TableText">
    <w:name w:val="Table Text"/>
    <w:basedOn w:val="Normal"/>
    <w:link w:val="TableTextChar"/>
    <w:rsid w:val="00143551"/>
    <w:pPr>
      <w:keepLines/>
      <w:spacing w:before="60" w:after="60"/>
    </w:pPr>
    <w:rPr>
      <w:rFonts w:eastAsia="MS Mincho"/>
      <w:sz w:val="24"/>
      <w:szCs w:val="20"/>
    </w:rPr>
  </w:style>
  <w:style w:type="paragraph" w:styleId="Caption">
    <w:name w:val="caption"/>
    <w:basedOn w:val="Normal"/>
    <w:next w:val="Normal"/>
    <w:qFormat/>
    <w:rsid w:val="0015454D"/>
    <w:pPr>
      <w:spacing w:before="120" w:after="240"/>
      <w:jc w:val="center"/>
    </w:pPr>
    <w:rPr>
      <w:b/>
      <w:bCs/>
      <w:szCs w:val="20"/>
    </w:rPr>
  </w:style>
  <w:style w:type="paragraph" w:styleId="TOC1">
    <w:name w:val="toc 1"/>
    <w:basedOn w:val="Normal"/>
    <w:next w:val="Normal"/>
    <w:autoRedefine/>
    <w:uiPriority w:val="39"/>
    <w:rsid w:val="007469BD"/>
    <w:rPr>
      <w:b/>
    </w:rPr>
  </w:style>
  <w:style w:type="paragraph" w:styleId="TOC2">
    <w:name w:val="toc 2"/>
    <w:basedOn w:val="Normal"/>
    <w:next w:val="Normal"/>
    <w:autoRedefine/>
    <w:semiHidden/>
    <w:rsid w:val="00407834"/>
    <w:pPr>
      <w:ind w:left="240"/>
    </w:pPr>
  </w:style>
  <w:style w:type="paragraph" w:styleId="TOC3">
    <w:name w:val="toc 3"/>
    <w:basedOn w:val="Normal"/>
    <w:next w:val="Normal"/>
    <w:autoRedefine/>
    <w:uiPriority w:val="39"/>
    <w:rsid w:val="00407834"/>
    <w:pPr>
      <w:ind w:left="480"/>
    </w:pPr>
  </w:style>
  <w:style w:type="paragraph" w:customStyle="1" w:styleId="gian2">
    <w:name w:val="gian2"/>
    <w:basedOn w:val="Normal"/>
    <w:uiPriority w:val="99"/>
    <w:rsid w:val="008A3EA7"/>
    <w:pPr>
      <w:widowControl w:val="0"/>
      <w:numPr>
        <w:numId w:val="9"/>
      </w:numPr>
      <w:tabs>
        <w:tab w:val="left" w:pos="993"/>
      </w:tabs>
      <w:autoSpaceDE w:val="0"/>
      <w:autoSpaceDN w:val="0"/>
      <w:adjustRightInd w:val="0"/>
      <w:spacing w:before="120" w:after="120" w:line="320" w:lineRule="exact"/>
      <w:ind w:left="0" w:firstLine="680"/>
      <w:jc w:val="both"/>
    </w:pPr>
    <w:rPr>
      <w:rFonts w:eastAsia="Times New Roman"/>
      <w:szCs w:val="26"/>
      <w:lang w:val="da-DK"/>
    </w:rPr>
  </w:style>
  <w:style w:type="character" w:customStyle="1" w:styleId="FooterChar">
    <w:name w:val="Footer Char"/>
    <w:link w:val="Footer"/>
    <w:uiPriority w:val="99"/>
    <w:rsid w:val="00802580"/>
    <w:rPr>
      <w:rFonts w:eastAsia="Calibri" w:cs="Times New Roman"/>
      <w:sz w:val="22"/>
      <w:szCs w:val="22"/>
    </w:rPr>
  </w:style>
  <w:style w:type="character" w:styleId="CommentReference">
    <w:name w:val="annotation reference"/>
    <w:uiPriority w:val="99"/>
    <w:rsid w:val="006F198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6F198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6F1980"/>
    <w:rPr>
      <w:rFonts w:eastAsia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6F1980"/>
    <w:rPr>
      <w:b/>
      <w:bCs/>
    </w:rPr>
  </w:style>
  <w:style w:type="character" w:customStyle="1" w:styleId="CommentSubjectChar">
    <w:name w:val="Comment Subject Char"/>
    <w:link w:val="CommentSubject"/>
    <w:rsid w:val="006F1980"/>
    <w:rPr>
      <w:rFonts w:eastAsia="Calibri" w:cs="Times New Roman"/>
      <w:b/>
      <w:bCs/>
    </w:rPr>
  </w:style>
  <w:style w:type="paragraph" w:styleId="PlainText">
    <w:name w:val="Plain Text"/>
    <w:basedOn w:val="Normal"/>
    <w:link w:val="PlainTextChar"/>
    <w:rsid w:val="00425A64"/>
    <w:pPr>
      <w:spacing w:before="80" w:after="80"/>
      <w:ind w:firstLine="454"/>
      <w:jc w:val="both"/>
    </w:pPr>
    <w:rPr>
      <w:rFonts w:ascii="Courier New" w:eastAsia="Times New Roman" w:hAnsi="Courier New"/>
      <w:sz w:val="20"/>
      <w:szCs w:val="20"/>
    </w:rPr>
  </w:style>
  <w:style w:type="character" w:customStyle="1" w:styleId="PlainTextChar">
    <w:name w:val="Plain Text Char"/>
    <w:link w:val="PlainText"/>
    <w:rsid w:val="00425A64"/>
    <w:rPr>
      <w:rFonts w:ascii="Courier New" w:eastAsia="Times New Roman" w:hAnsi="Courier New"/>
    </w:rPr>
  </w:style>
  <w:style w:type="paragraph" w:styleId="DocumentMap">
    <w:name w:val="Document Map"/>
    <w:basedOn w:val="Normal"/>
    <w:link w:val="DocumentMapChar"/>
    <w:rsid w:val="0058575F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58575F"/>
    <w:rPr>
      <w:rFonts w:ascii="Tahoma" w:eastAsia="Calibri" w:hAnsi="Tahoma" w:cs="Tahoma"/>
      <w:sz w:val="16"/>
      <w:szCs w:val="16"/>
    </w:rPr>
  </w:style>
  <w:style w:type="character" w:customStyle="1" w:styleId="BodyTextChar">
    <w:name w:val="Body Text Char"/>
    <w:link w:val="BodyText"/>
    <w:rsid w:val="007647BF"/>
    <w:rPr>
      <w:rFonts w:eastAsia="Calibri"/>
      <w:sz w:val="26"/>
      <w:szCs w:val="22"/>
    </w:rPr>
  </w:style>
  <w:style w:type="character" w:customStyle="1" w:styleId="Heading4Char">
    <w:name w:val="Heading 4 Char"/>
    <w:basedOn w:val="DefaultParagraphFont"/>
    <w:link w:val="Heading4"/>
    <w:rsid w:val="00CF6F89"/>
    <w:rPr>
      <w:rFonts w:eastAsia="SimSun"/>
      <w:bCs/>
      <w:sz w:val="26"/>
      <w:szCs w:val="28"/>
      <w:lang w:eastAsia="zh-CN"/>
    </w:rPr>
  </w:style>
  <w:style w:type="character" w:customStyle="1" w:styleId="apple-converted-space">
    <w:name w:val="apple-converted-space"/>
    <w:basedOn w:val="DefaultParagraphFont"/>
    <w:rsid w:val="00720A92"/>
  </w:style>
  <w:style w:type="character" w:customStyle="1" w:styleId="ListParagraphChar">
    <w:name w:val="List Paragraph Char"/>
    <w:link w:val="ListParagraph"/>
    <w:uiPriority w:val="34"/>
    <w:rsid w:val="002C5729"/>
    <w:rPr>
      <w:rFonts w:eastAsia="Calibri"/>
      <w:sz w:val="26"/>
      <w:szCs w:val="22"/>
    </w:rPr>
  </w:style>
  <w:style w:type="paragraph" w:customStyle="1" w:styleId="tvs01">
    <w:name w:val="tvs01"/>
    <w:basedOn w:val="ListParagraph"/>
    <w:link w:val="tvs01Char"/>
    <w:qFormat/>
    <w:rsid w:val="002C5729"/>
    <w:pPr>
      <w:numPr>
        <w:numId w:val="10"/>
      </w:numPr>
      <w:contextualSpacing w:val="0"/>
      <w:jc w:val="both"/>
    </w:pPr>
    <w:rPr>
      <w:rFonts w:eastAsia="Times New Roman"/>
      <w:szCs w:val="26"/>
      <w:lang w:val="nl-NL"/>
    </w:rPr>
  </w:style>
  <w:style w:type="character" w:customStyle="1" w:styleId="tvs01Char">
    <w:name w:val="tvs01 Char"/>
    <w:link w:val="tvs01"/>
    <w:rsid w:val="002C5729"/>
    <w:rPr>
      <w:rFonts w:eastAsia="Times New Roman"/>
      <w:sz w:val="26"/>
      <w:szCs w:val="26"/>
      <w:lang w:val="nl-NL"/>
    </w:rPr>
  </w:style>
  <w:style w:type="character" w:customStyle="1" w:styleId="tvs02Char">
    <w:name w:val="tvs02 Char"/>
    <w:link w:val="tvs02"/>
    <w:locked/>
    <w:rsid w:val="002C5729"/>
  </w:style>
  <w:style w:type="paragraph" w:customStyle="1" w:styleId="tvs02">
    <w:name w:val="tvs02"/>
    <w:basedOn w:val="ListParagraph"/>
    <w:link w:val="tvs02Char"/>
    <w:qFormat/>
    <w:rsid w:val="002C5729"/>
    <w:pPr>
      <w:spacing w:before="0" w:after="0" w:line="240" w:lineRule="auto"/>
      <w:ind w:left="720" w:hanging="360"/>
      <w:jc w:val="both"/>
    </w:pPr>
    <w:rPr>
      <w:rFonts w:eastAsia="MS Mincho"/>
      <w:sz w:val="20"/>
      <w:szCs w:val="20"/>
    </w:rPr>
  </w:style>
  <w:style w:type="character" w:customStyle="1" w:styleId="tvs03Char">
    <w:name w:val="tvs03 Char"/>
    <w:link w:val="tvs03"/>
    <w:locked/>
    <w:rsid w:val="002C5729"/>
    <w:rPr>
      <w:i/>
      <w:sz w:val="26"/>
      <w:szCs w:val="26"/>
    </w:rPr>
  </w:style>
  <w:style w:type="paragraph" w:customStyle="1" w:styleId="tvs03">
    <w:name w:val="tvs03"/>
    <w:basedOn w:val="ListParagraph"/>
    <w:link w:val="tvs03Char"/>
    <w:qFormat/>
    <w:rsid w:val="002C5729"/>
    <w:pPr>
      <w:numPr>
        <w:numId w:val="11"/>
      </w:numPr>
      <w:spacing w:before="0" w:after="0" w:line="240" w:lineRule="auto"/>
      <w:jc w:val="both"/>
    </w:pPr>
    <w:rPr>
      <w:rFonts w:eastAsia="MS Mincho"/>
      <w:i/>
      <w:szCs w:val="26"/>
    </w:rPr>
  </w:style>
  <w:style w:type="paragraph" w:customStyle="1" w:styleId="Kinhgui">
    <w:name w:val="Kinh gui"/>
    <w:basedOn w:val="Normal"/>
    <w:rsid w:val="00ED0DFF"/>
    <w:pPr>
      <w:spacing w:before="720" w:after="360" w:line="320" w:lineRule="atLeast"/>
      <w:jc w:val="center"/>
    </w:pPr>
    <w:rPr>
      <w:rFonts w:ascii=".VnTime" w:eastAsia="Times New Roman" w:hAnsi=".VnTime"/>
      <w:b/>
      <w:sz w:val="28"/>
      <w:szCs w:val="20"/>
    </w:rPr>
  </w:style>
  <w:style w:type="character" w:styleId="Strong">
    <w:name w:val="Strong"/>
    <w:uiPriority w:val="22"/>
    <w:qFormat/>
    <w:rsid w:val="00ED0DFF"/>
    <w:rPr>
      <w:b/>
      <w:bCs/>
    </w:rPr>
  </w:style>
  <w:style w:type="character" w:customStyle="1" w:styleId="FontStyle30">
    <w:name w:val="Font Style30"/>
    <w:basedOn w:val="DefaultParagraphFont"/>
    <w:rsid w:val="00503E3D"/>
    <w:rPr>
      <w:rFonts w:ascii="Times New Roman" w:hAnsi="Times New Roman" w:cs="Times New Roman"/>
      <w:color w:val="000000"/>
      <w:sz w:val="26"/>
      <w:szCs w:val="26"/>
    </w:rPr>
  </w:style>
  <w:style w:type="paragraph" w:styleId="FootnoteText">
    <w:name w:val="footnote text"/>
    <w:basedOn w:val="Normal"/>
    <w:link w:val="FootnoteTextChar"/>
    <w:rsid w:val="00900C4E"/>
    <w:pPr>
      <w:spacing w:after="0" w:line="240" w:lineRule="auto"/>
    </w:pPr>
    <w:rPr>
      <w:rFonts w:eastAsia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900C4E"/>
    <w:rPr>
      <w:rFonts w:eastAsia="Times New Roman"/>
    </w:rPr>
  </w:style>
  <w:style w:type="character" w:styleId="FootnoteReference">
    <w:name w:val="footnote reference"/>
    <w:basedOn w:val="DefaultParagraphFont"/>
    <w:rsid w:val="00900C4E"/>
    <w:rPr>
      <w:vertAlign w:val="superscript"/>
    </w:rPr>
  </w:style>
  <w:style w:type="character" w:customStyle="1" w:styleId="mw-headline">
    <w:name w:val="mw-headline"/>
    <w:basedOn w:val="DefaultParagraphFont"/>
    <w:rsid w:val="00F7285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44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Setup\Template\ThanhH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2AAA7E-FA2B-4EAB-B058-CE479AEA5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ThanhHa.dot</Template>
  <TotalTime>5</TotalTime>
  <Pages>23</Pages>
  <Words>3160</Words>
  <Characters>18018</Characters>
  <Application>Microsoft Office Word</Application>
  <DocSecurity>0</DocSecurity>
  <Lines>150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NhanKhaothilttc</dc:creator>
  <cp:lastModifiedBy>NHANKHAOTHI</cp:lastModifiedBy>
  <cp:revision>8</cp:revision>
  <cp:lastPrinted>2018-04-10T05:01:00Z</cp:lastPrinted>
  <dcterms:created xsi:type="dcterms:W3CDTF">2018-04-10T07:26:00Z</dcterms:created>
  <dcterms:modified xsi:type="dcterms:W3CDTF">2018-04-10T07:31:00Z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>Bui Tien Giang</vt:lpwstr>
  </property>
  <property fmtid="{D5CDD505-2E9C-101B-9397-08002B2CF9AE}" pid="3" name="Date completed">
    <vt:lpwstr>9/12/2005</vt:lpwstr>
  </property>
  <property fmtid="{D5CDD505-2E9C-101B-9397-08002B2CF9AE}" pid="4" name="Document number">
    <vt:lpwstr>1.0</vt:lpwstr>
  </property>
</Properties>
</file>